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FCF" w:rsidRPr="00421D85" w:rsidRDefault="008454F2">
      <w:pPr>
        <w:rPr>
          <w:rFonts w:ascii="Arial" w:hAnsi="Arial" w:cs="Arial"/>
        </w:rPr>
      </w:pPr>
      <w:bookmarkStart w:id="0" w:name="_Toc55288454"/>
      <w:r w:rsidRPr="00421D85">
        <w:rPr>
          <w:rFonts w:ascii="Arial" w:hAnsi="Arial" w:cs="Arial"/>
          <w:noProof/>
        </w:rPr>
        <w:drawing>
          <wp:inline distT="0" distB="0" distL="0" distR="0">
            <wp:extent cx="2286000" cy="428625"/>
            <wp:effectExtent l="0" t="0" r="0" b="9525"/>
            <wp:docPr id="95" name="Рисунок 1" descr="лого_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_2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5"/>
        <w:gridCol w:w="4865"/>
      </w:tblGrid>
      <w:tr w:rsidR="004A4FCF" w:rsidRPr="00421D85">
        <w:tc>
          <w:tcPr>
            <w:tcW w:w="5494" w:type="dxa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 xml:space="preserve">Руководитель </w:t>
            </w:r>
          </w:p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Интернет-агентства «</w:t>
            </w:r>
            <w:r w:rsidRPr="00421D85">
              <w:rPr>
                <w:rFonts w:ascii="Arial" w:hAnsi="Arial" w:cs="Arial"/>
                <w:lang w:val="en-US"/>
              </w:rPr>
              <w:t>Dextra</w:t>
            </w:r>
            <w:r w:rsidRPr="00421D85">
              <w:rPr>
                <w:rFonts w:ascii="Arial" w:hAnsi="Arial" w:cs="Arial"/>
              </w:rPr>
              <w:t>»</w:t>
            </w:r>
          </w:p>
          <w:p w:rsidR="004A4FCF" w:rsidRPr="00421D85" w:rsidRDefault="004A4FCF">
            <w:pPr>
              <w:rPr>
                <w:rFonts w:ascii="Arial" w:hAnsi="Arial" w:cs="Arial"/>
              </w:rPr>
            </w:pPr>
          </w:p>
          <w:p w:rsidR="004A4FCF" w:rsidRPr="00421D85" w:rsidRDefault="00E3048E" w:rsidP="00E304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  <w:r w:rsidR="004A4FCF" w:rsidRPr="00421D85">
              <w:rPr>
                <w:rFonts w:ascii="Arial" w:hAnsi="Arial" w:cs="Arial"/>
              </w:rPr>
              <w:t xml:space="preserve"> Батраков </w:t>
            </w:r>
            <w:r>
              <w:rPr>
                <w:rFonts w:ascii="Arial" w:hAnsi="Arial" w:cs="Arial"/>
              </w:rPr>
              <w:t>Д</w:t>
            </w:r>
            <w:r w:rsidR="004A4FCF" w:rsidRPr="00421D85">
              <w:rPr>
                <w:rFonts w:ascii="Arial" w:hAnsi="Arial" w:cs="Arial"/>
              </w:rPr>
              <w:t>.В.</w:t>
            </w:r>
          </w:p>
        </w:tc>
        <w:tc>
          <w:tcPr>
            <w:tcW w:w="5494" w:type="dxa"/>
          </w:tcPr>
          <w:p w:rsidR="004A4FCF" w:rsidRPr="00421D85" w:rsidRDefault="004A4FCF">
            <w:pPr>
              <w:rPr>
                <w:rFonts w:ascii="Arial" w:hAnsi="Arial" w:cs="Arial"/>
              </w:rPr>
            </w:pPr>
          </w:p>
          <w:p w:rsidR="004A4FCF" w:rsidRPr="00421D85" w:rsidRDefault="004A4FCF">
            <w:pPr>
              <w:rPr>
                <w:rFonts w:ascii="Arial" w:hAnsi="Arial" w:cs="Arial"/>
              </w:rPr>
            </w:pPr>
          </w:p>
          <w:p w:rsidR="004A4FCF" w:rsidRPr="00421D85" w:rsidRDefault="004A4FCF">
            <w:pPr>
              <w:rPr>
                <w:rFonts w:ascii="Arial" w:hAnsi="Arial" w:cs="Arial"/>
              </w:rPr>
            </w:pPr>
          </w:p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______________________  ______________________</w:t>
            </w:r>
          </w:p>
          <w:p w:rsidR="004A4FCF" w:rsidRPr="00421D85" w:rsidRDefault="004A4FCF">
            <w:pPr>
              <w:rPr>
                <w:rFonts w:ascii="Arial" w:hAnsi="Arial" w:cs="Arial"/>
              </w:rPr>
            </w:pPr>
          </w:p>
        </w:tc>
      </w:tr>
    </w:tbl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  <w:b/>
          <w:bCs/>
        </w:rPr>
      </w:pPr>
    </w:p>
    <w:p w:rsidR="004A4FCF" w:rsidRPr="00421D85" w:rsidRDefault="004A4FCF">
      <w:pPr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 xml:space="preserve">Инструкция по использованию </w:t>
      </w: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 xml:space="preserve">системы управления сайтом </w:t>
      </w:r>
      <w:r w:rsidRPr="00421D85">
        <w:rPr>
          <w:rFonts w:ascii="Arial" w:hAnsi="Arial" w:cs="Arial"/>
        </w:rPr>
        <w:br/>
      </w: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 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  <w:r w:rsidRPr="00421D85">
        <w:rPr>
          <w:rFonts w:ascii="Arial" w:hAnsi="Arial" w:cs="Arial"/>
          <w:b/>
        </w:rPr>
        <w:t>ДЛЯ ВНУТРЕННЕГО ПОЛЬЗОВАТЕЛЯ</w:t>
      </w: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 случае использования информации, приведенной в настоящей инструкции, сторонними лицами в собственных интересах, ответственность несут представители Заказчика, действия которых повлекли возникновение возможности получения информации, предназначенной исключительно для внутреннего пользования, сторонними лицами.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pStyle w:val="1"/>
      </w:pPr>
      <w:bookmarkStart w:id="1" w:name="_Toc131272002"/>
      <w:bookmarkStart w:id="2" w:name="_Toc158287689"/>
      <w:bookmarkStart w:id="3" w:name="_Toc158302079"/>
      <w:r w:rsidRPr="00421D85">
        <w:br w:type="page"/>
      </w:r>
      <w:bookmarkStart w:id="4" w:name="_Toc50034375"/>
      <w:r w:rsidRPr="00421D85">
        <w:lastRenderedPageBreak/>
        <w:t>Аннотация</w:t>
      </w:r>
      <w:bookmarkEnd w:id="4"/>
    </w:p>
    <w:p w:rsidR="004A4FCF" w:rsidRPr="00421D85" w:rsidRDefault="004A4FCF">
      <w:pPr>
        <w:ind w:firstLine="708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Документ представляет собой руководство пользователя по работе с системой управления сайтом от Интернет-агентства «Dextra», предназначенной для управления содержанием интернет-ресурса. Описаны элементы пользовательского интерфейса, основные функциональные возможности системы, а также</w:t>
      </w: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порядок действий пользователя при выполнении типовых операций.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pStyle w:val="1"/>
      </w:pPr>
      <w:r w:rsidRPr="00421D85">
        <w:br w:type="page"/>
      </w:r>
      <w:bookmarkStart w:id="5" w:name="_Toc50034376"/>
      <w:r w:rsidRPr="00421D85">
        <w:lastRenderedPageBreak/>
        <w:t>Содержание</w:t>
      </w:r>
      <w:bookmarkEnd w:id="1"/>
      <w:bookmarkEnd w:id="2"/>
      <w:bookmarkEnd w:id="3"/>
      <w:bookmarkEnd w:id="5"/>
    </w:p>
    <w:p w:rsidR="002F0EFD" w:rsidRDefault="004A4FCF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r w:rsidRPr="00421D85">
        <w:rPr>
          <w:i/>
          <w:iCs w:val="0"/>
        </w:rPr>
        <w:fldChar w:fldCharType="begin"/>
      </w:r>
      <w:r w:rsidRPr="00421D85">
        <w:rPr>
          <w:i/>
          <w:iCs w:val="0"/>
        </w:rPr>
        <w:instrText xml:space="preserve"> TOC \o "1-3" \h \z </w:instrText>
      </w:r>
      <w:r w:rsidRPr="00421D85">
        <w:rPr>
          <w:i/>
          <w:iCs w:val="0"/>
        </w:rPr>
        <w:fldChar w:fldCharType="separate"/>
      </w:r>
      <w:hyperlink w:anchor="_Toc50034375" w:history="1">
        <w:r w:rsidR="002F0EFD" w:rsidRPr="00A5185A">
          <w:rPr>
            <w:rStyle w:val="a4"/>
          </w:rPr>
          <w:t>Аннотация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_Toc50034375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2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376" w:history="1">
        <w:r w:rsidR="002F0EFD" w:rsidRPr="00A5185A">
          <w:rPr>
            <w:rStyle w:val="a4"/>
          </w:rPr>
          <w:t>Содержание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_Toc50034376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377" w:history="1">
        <w:r w:rsidR="002F0EFD" w:rsidRPr="00A5185A">
          <w:rPr>
            <w:rStyle w:val="a4"/>
          </w:rPr>
          <w:t>1. Введение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_Toc50034377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5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78" w:history="1">
        <w:r w:rsidR="002F0EFD" w:rsidRPr="00A5185A">
          <w:rPr>
            <w:rStyle w:val="a4"/>
            <w:noProof/>
          </w:rPr>
          <w:t>1.1. Термины и понятия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_Toc50034378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5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79" w:history="1">
        <w:r w:rsidR="002F0EFD" w:rsidRPr="00A5185A">
          <w:rPr>
            <w:rStyle w:val="a4"/>
            <w:noProof/>
          </w:rPr>
          <w:t>1.2. Основные принципы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_Toc50034379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6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0" w:history="1">
        <w:r w:rsidR="002F0EFD" w:rsidRPr="00A5185A">
          <w:rPr>
            <w:rStyle w:val="a4"/>
            <w:noProof/>
          </w:rPr>
          <w:t>1.3. Решаемые задачи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_Toc50034380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6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1" w:history="1">
        <w:r w:rsidR="002F0EFD" w:rsidRPr="00A5185A">
          <w:rPr>
            <w:rStyle w:val="a4"/>
            <w:noProof/>
          </w:rPr>
          <w:t>1.4. Что Вы должны знать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_Toc50034381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7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2" w:history="1">
        <w:r w:rsidR="002F0EFD" w:rsidRPr="00A5185A">
          <w:rPr>
            <w:rStyle w:val="a4"/>
            <w:noProof/>
          </w:rPr>
          <w:t>1.5. Авторские права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_Toc50034382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7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383" w:history="1">
        <w:r w:rsidR="002F0EFD" w:rsidRPr="00A5185A">
          <w:rPr>
            <w:rStyle w:val="a4"/>
          </w:rPr>
          <w:t>2. Общие сведения о системе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_Toc50034383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8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4" w:history="1">
        <w:r w:rsidR="002F0EFD" w:rsidRPr="00A5185A">
          <w:rPr>
            <w:rStyle w:val="a4"/>
            <w:noProof/>
          </w:rPr>
          <w:t>2.1. Назначение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_Toc50034384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8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5" w:history="1">
        <w:r w:rsidR="002F0EFD" w:rsidRPr="00A5185A">
          <w:rPr>
            <w:rStyle w:val="a4"/>
            <w:noProof/>
          </w:rPr>
          <w:t>2.2. Интерфейс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_Toc50034385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8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6" w:history="1">
        <w:r w:rsidR="002F0EFD" w:rsidRPr="00A5185A">
          <w:rPr>
            <w:rStyle w:val="a4"/>
            <w:noProof/>
          </w:rPr>
          <w:t>2.3. Состав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_Toc50034386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8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7" w:history="1">
        <w:r w:rsidR="002F0EFD" w:rsidRPr="00A5185A">
          <w:rPr>
            <w:rStyle w:val="a4"/>
            <w:noProof/>
          </w:rPr>
          <w:t>2.4. Управление структурой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_Toc50034387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9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8" w:history="1">
        <w:r w:rsidR="002F0EFD" w:rsidRPr="00A5185A">
          <w:rPr>
            <w:rStyle w:val="a4"/>
            <w:noProof/>
          </w:rPr>
          <w:t>2.5. Управление анонсами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_Toc50034388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9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9" w:history="1">
        <w:r w:rsidR="002F0EFD" w:rsidRPr="00A5185A">
          <w:rPr>
            <w:rStyle w:val="a4"/>
            <w:noProof/>
          </w:rPr>
          <w:t>2.6. Управление новостями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_Toc50034389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10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90" w:history="1">
        <w:r w:rsidR="002F0EFD" w:rsidRPr="00A5185A">
          <w:rPr>
            <w:rStyle w:val="a4"/>
            <w:noProof/>
          </w:rPr>
          <w:t>2.7. Управление каталогом товаров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_Toc50034390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10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91" w:history="1">
        <w:r w:rsidR="002F0EFD" w:rsidRPr="00A5185A">
          <w:rPr>
            <w:rStyle w:val="a4"/>
            <w:noProof/>
          </w:rPr>
          <w:t>2.8. Управление «вопрос-ответами»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_Toc50034391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10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92" w:history="1">
        <w:r w:rsidR="002F0EFD" w:rsidRPr="00A5185A">
          <w:rPr>
            <w:rStyle w:val="a4"/>
            <w:noProof/>
          </w:rPr>
          <w:t>2.9. Управление фотогалереей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_Toc50034392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11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93" w:history="1">
        <w:r w:rsidR="002F0EFD" w:rsidRPr="00A5185A">
          <w:rPr>
            <w:rStyle w:val="a4"/>
            <w:noProof/>
          </w:rPr>
          <w:t>2.10. Управление настройками сайта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_Toc50034393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11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394" w:history="1">
        <w:r w:rsidR="002F0EFD" w:rsidRPr="00A5185A">
          <w:rPr>
            <w:rStyle w:val="a4"/>
          </w:rPr>
          <w:t>3. Работа с системой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_Toc50034394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12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95" w:history="1">
        <w:r w:rsidR="002F0EFD" w:rsidRPr="00A5185A">
          <w:rPr>
            <w:rStyle w:val="a4"/>
            <w:noProof/>
          </w:rPr>
          <w:t>3.1. Запуск системы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_Toc50034395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12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96" w:history="1">
        <w:r w:rsidR="002F0EFD" w:rsidRPr="00A5185A">
          <w:rPr>
            <w:rStyle w:val="a4"/>
            <w:noProof/>
          </w:rPr>
          <w:t>3.2. Авторизация администратора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_Toc50034396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12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97" w:history="1">
        <w:r w:rsidR="002F0EFD" w:rsidRPr="00A5185A">
          <w:rPr>
            <w:rStyle w:val="a4"/>
            <w:noProof/>
          </w:rPr>
          <w:t>3.3. Интерфейс системы управления (рабочий стол администратора)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_Toc50034397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12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398" w:history="1">
        <w:r w:rsidR="002F0EFD" w:rsidRPr="00A5185A">
          <w:rPr>
            <w:rStyle w:val="a4"/>
          </w:rPr>
          <w:t>3.4. Элементы управления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_Toc50034398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13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399" w:history="1">
        <w:r w:rsidR="002F0EFD" w:rsidRPr="00A5185A">
          <w:rPr>
            <w:rStyle w:val="a4"/>
          </w:rPr>
          <w:t>3.5. Управление структурой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_Toc50034399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14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00" w:history="1">
        <w:r w:rsidR="002F0EFD" w:rsidRPr="00A5185A">
          <w:rPr>
            <w:rStyle w:val="a4"/>
          </w:rPr>
          <w:t>3.5.1. Добавление/редактирование страниц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_Toc50034400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17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01" w:history="1">
        <w:r w:rsidR="002F0EFD" w:rsidRPr="00A5185A">
          <w:rPr>
            <w:rStyle w:val="a4"/>
          </w:rPr>
          <w:t>3.5.2. Структура сайта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_Toc50034401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18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02" w:history="1">
        <w:r w:rsidR="002F0EFD" w:rsidRPr="00A5185A">
          <w:rPr>
            <w:rStyle w:val="a4"/>
            <w:noProof/>
          </w:rPr>
          <w:t>3.6. Управление анонсами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_Toc50034402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18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03" w:history="1">
        <w:r w:rsidR="002F0EFD" w:rsidRPr="00A5185A">
          <w:rPr>
            <w:rStyle w:val="a4"/>
          </w:rPr>
          <w:t>3.6.1. Добавление/редактирование анонса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_Toc50034403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21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04" w:history="1">
        <w:r w:rsidR="002F0EFD" w:rsidRPr="00A5185A">
          <w:rPr>
            <w:rStyle w:val="a4"/>
            <w:noProof/>
          </w:rPr>
          <w:t>3.7. Управление новостями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_Toc50034404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22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05" w:history="1">
        <w:r w:rsidR="002F0EFD" w:rsidRPr="00A5185A">
          <w:rPr>
            <w:rStyle w:val="a4"/>
          </w:rPr>
          <w:t>3.7.1. Добавление/редактирования новости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_Toc50034405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23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06" w:history="1">
        <w:r w:rsidR="002F0EFD" w:rsidRPr="00A5185A">
          <w:rPr>
            <w:rStyle w:val="a4"/>
            <w:kern w:val="32"/>
          </w:rPr>
          <w:t>3.7.2. Настройки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_Toc50034406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25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07" w:history="1">
        <w:r w:rsidR="002F0EFD" w:rsidRPr="00A5185A">
          <w:rPr>
            <w:rStyle w:val="a4"/>
          </w:rPr>
          <w:t xml:space="preserve">3.7.3 Настройки для </w:t>
        </w:r>
        <w:r w:rsidR="002F0EFD" w:rsidRPr="00A5185A">
          <w:rPr>
            <w:rStyle w:val="a4"/>
            <w:lang w:val="en-US"/>
          </w:rPr>
          <w:t>SEO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_Toc50034407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25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08" w:history="1">
        <w:r w:rsidR="002F0EFD" w:rsidRPr="00A5185A">
          <w:rPr>
            <w:rStyle w:val="a4"/>
            <w:noProof/>
          </w:rPr>
          <w:t>3.8. Управление каталогом товаров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_Toc50034408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26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09" w:history="1">
        <w:r w:rsidR="002F0EFD" w:rsidRPr="00A5185A">
          <w:rPr>
            <w:rStyle w:val="a4"/>
          </w:rPr>
          <w:t>3.8.1. Добавление/редактирование раздела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_Toc50034409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29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0" w:history="1">
        <w:r w:rsidR="002F0EFD" w:rsidRPr="00A5185A">
          <w:rPr>
            <w:rStyle w:val="a4"/>
          </w:rPr>
          <w:t>3.8.2. Список товаров / услуг раздела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_Toc50034410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30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1" w:history="1">
        <w:r w:rsidR="002F0EFD" w:rsidRPr="00A5185A">
          <w:rPr>
            <w:rStyle w:val="a4"/>
          </w:rPr>
          <w:t>3.8.3. Добавление/редактирование товара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_Toc50034411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32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2" w:history="1">
        <w:r w:rsidR="002F0EFD" w:rsidRPr="00A5185A">
          <w:rPr>
            <w:rStyle w:val="a4"/>
          </w:rPr>
          <w:t>3.8.4. Экспорт/импорт каталога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_Toc50034412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33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3" w:history="1">
        <w:r w:rsidR="002F0EFD" w:rsidRPr="00A5185A">
          <w:rPr>
            <w:rStyle w:val="a4"/>
          </w:rPr>
          <w:t>3.8.5. Структура каталога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_Toc50034413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33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4" w:history="1">
        <w:r w:rsidR="002F0EFD" w:rsidRPr="00A5185A">
          <w:rPr>
            <w:rStyle w:val="a4"/>
          </w:rPr>
          <w:t>3.8.6. Настройки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_Toc50034414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34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15" w:history="1">
        <w:r w:rsidR="002F0EFD" w:rsidRPr="00A5185A">
          <w:rPr>
            <w:rStyle w:val="a4"/>
            <w:noProof/>
          </w:rPr>
          <w:t>3.9. Управление «вопрос-ответами»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_Toc50034415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34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6" w:history="1">
        <w:r w:rsidR="002F0EFD" w:rsidRPr="00A5185A">
          <w:rPr>
            <w:rStyle w:val="a4"/>
          </w:rPr>
          <w:t>3.9.1. Добавление/редактирование вопроса-ответа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_Toc50034416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36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7" w:history="1">
        <w:r w:rsidR="002F0EFD" w:rsidRPr="00A5185A">
          <w:rPr>
            <w:rStyle w:val="a4"/>
          </w:rPr>
          <w:t>3.9.2. Настройки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_Toc50034417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36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18" w:history="1">
        <w:r w:rsidR="002F0EFD" w:rsidRPr="00A5185A">
          <w:rPr>
            <w:rStyle w:val="a4"/>
            <w:noProof/>
          </w:rPr>
          <w:t>3.10. Управление фотогалереей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_Toc50034418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36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9" w:history="1">
        <w:r w:rsidR="002F0EFD" w:rsidRPr="00A5185A">
          <w:rPr>
            <w:rStyle w:val="a4"/>
          </w:rPr>
          <w:t>3.10.1 Чтобы добавить раздел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_Toc50034419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37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20" w:history="1">
        <w:r w:rsidR="002F0EFD" w:rsidRPr="00A5185A">
          <w:rPr>
            <w:rStyle w:val="a4"/>
          </w:rPr>
          <w:t>3.10.2 Чтобы добавить фотографию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_Toc50034420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37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21" w:history="1">
        <w:r w:rsidR="002F0EFD" w:rsidRPr="00A5185A">
          <w:rPr>
            <w:rStyle w:val="a4"/>
          </w:rPr>
          <w:t>3.10.3 Чтобы отредактировать раздел или фотографию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_Toc50034421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37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22" w:history="1">
        <w:r w:rsidR="002F0EFD" w:rsidRPr="00A5185A">
          <w:rPr>
            <w:rStyle w:val="a4"/>
          </w:rPr>
          <w:t>3.10.4 Чтобы удалить раздел или фотографию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_Toc50034422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37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23" w:history="1">
        <w:r w:rsidR="002F0EFD" w:rsidRPr="00A5185A">
          <w:rPr>
            <w:rStyle w:val="a4"/>
          </w:rPr>
          <w:t>3.10.5 Настройки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_Toc50034423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38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24" w:history="1">
        <w:r w:rsidR="002F0EFD" w:rsidRPr="00A5185A">
          <w:rPr>
            <w:rStyle w:val="a4"/>
            <w:noProof/>
          </w:rPr>
          <w:t>3.11. Управление настройками сайта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_Toc50034424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38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25" w:history="1">
        <w:r w:rsidR="002F0EFD" w:rsidRPr="00A5185A">
          <w:rPr>
            <w:rStyle w:val="a4"/>
          </w:rPr>
          <w:t>3.11.1. Общие настройки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_Toc50034425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38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26" w:history="1">
        <w:r w:rsidR="002F0EFD" w:rsidRPr="00A5185A">
          <w:rPr>
            <w:rStyle w:val="a4"/>
            <w:noProof/>
          </w:rPr>
          <w:t>3.12. Настройки главной страницы сайта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_Toc50034426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39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27" w:history="1">
        <w:r w:rsidR="002F0EFD" w:rsidRPr="00A5185A">
          <w:rPr>
            <w:rStyle w:val="a4"/>
            <w:noProof/>
          </w:rPr>
          <w:t>3.13. Визуальный текстовый редактор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_Toc50034427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39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28" w:history="1">
        <w:r w:rsidR="002F0EFD" w:rsidRPr="00A5185A">
          <w:rPr>
            <w:rStyle w:val="a4"/>
          </w:rPr>
          <w:t>3.13.1. Работа с текстом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_Toc50034428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42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29" w:history="1">
        <w:r w:rsidR="002F0EFD" w:rsidRPr="00A5185A">
          <w:rPr>
            <w:rStyle w:val="a4"/>
          </w:rPr>
          <w:t>3.13.2. Работа с таблицами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_Toc50034429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44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30" w:history="1">
        <w:r w:rsidR="002F0EFD" w:rsidRPr="00A5185A">
          <w:rPr>
            <w:rStyle w:val="a4"/>
          </w:rPr>
          <w:t>3.13.3. Работа с изображениями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_Toc50034430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45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31" w:history="1">
        <w:r w:rsidR="002F0EFD" w:rsidRPr="00A5185A">
          <w:rPr>
            <w:rStyle w:val="a4"/>
          </w:rPr>
          <w:t>3.13.4. Работа с гипперссылками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_Toc50034431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48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32" w:history="1">
        <w:r w:rsidR="002F0EFD" w:rsidRPr="00A5185A">
          <w:rPr>
            <w:rStyle w:val="a4"/>
          </w:rPr>
          <w:t>3.13.5. Работа со стилями и форматированием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_Toc50034432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48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33" w:history="1">
        <w:r w:rsidR="002F0EFD" w:rsidRPr="00A5185A">
          <w:rPr>
            <w:rStyle w:val="a4"/>
          </w:rPr>
          <w:t>3.13.6. Работа со стилями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_Toc50034433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49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434" w:history="1">
        <w:r w:rsidR="002F0EFD" w:rsidRPr="00A5185A">
          <w:rPr>
            <w:rStyle w:val="a4"/>
          </w:rPr>
          <w:t>4. Устранение неисправностей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_Toc50034434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49</w:t>
        </w:r>
        <w:r w:rsidR="002F0EFD">
          <w:rPr>
            <w:webHidden/>
          </w:rPr>
          <w:fldChar w:fldCharType="end"/>
        </w:r>
      </w:hyperlink>
    </w:p>
    <w:p w:rsidR="002F0EFD" w:rsidRDefault="003A1EA4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435" w:history="1">
        <w:r w:rsidR="002F0EFD" w:rsidRPr="00A5185A">
          <w:rPr>
            <w:rStyle w:val="a4"/>
          </w:rPr>
          <w:t>5. Контактная информация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_Toc50034435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51</w:t>
        </w:r>
        <w:r w:rsidR="002F0EFD">
          <w:rPr>
            <w:webHidden/>
          </w:rPr>
          <w:fldChar w:fldCharType="end"/>
        </w:r>
      </w:hyperlink>
    </w:p>
    <w:p w:rsidR="004A4FCF" w:rsidRPr="00421D85" w:rsidRDefault="004A4FCF">
      <w:pPr>
        <w:tabs>
          <w:tab w:val="right" w:leader="dot" w:pos="9720"/>
        </w:tabs>
        <w:rPr>
          <w:rFonts w:ascii="Arial" w:hAnsi="Arial" w:cs="Arial"/>
        </w:rPr>
      </w:pPr>
      <w:r w:rsidRPr="00421D85">
        <w:rPr>
          <w:rFonts w:ascii="Arial" w:hAnsi="Arial" w:cs="Arial"/>
          <w:iCs/>
        </w:rPr>
        <w:fldChar w:fldCharType="end"/>
      </w:r>
    </w:p>
    <w:p w:rsidR="004A4FCF" w:rsidRPr="00421D85" w:rsidRDefault="004A4FCF">
      <w:pPr>
        <w:pStyle w:val="1"/>
      </w:pPr>
    </w:p>
    <w:p w:rsidR="004A4FCF" w:rsidRPr="00421D85" w:rsidRDefault="004A4FCF">
      <w:pPr>
        <w:pStyle w:val="1"/>
        <w:rPr>
          <w:b w:val="0"/>
          <w:bCs w:val="0"/>
          <w:color w:val="808080"/>
          <w:sz w:val="40"/>
          <w:szCs w:val="40"/>
        </w:rPr>
      </w:pPr>
      <w:r w:rsidRPr="00421D85">
        <w:br w:type="page"/>
      </w:r>
      <w:bookmarkStart w:id="6" w:name="_Toc50034377"/>
      <w:r w:rsidRPr="00421D85">
        <w:lastRenderedPageBreak/>
        <w:t>1. Введение</w:t>
      </w:r>
      <w:bookmarkEnd w:id="6"/>
    </w:p>
    <w:p w:rsidR="004A4FCF" w:rsidRPr="00421D85" w:rsidRDefault="004A4FCF">
      <w:pPr>
        <w:pStyle w:val="aa"/>
      </w:pPr>
      <w:r w:rsidRPr="00421D85">
        <w:t>Настоящий документ представляет собой руководство пользователя по работе с системой управления сайтом от Интернет-агентства «Dextra» (в дальнейшем описании «система»), предназначенной для управления структурой и содержанием интернет-ресурса. Описаны элементы пользовательского интерфейса, основные</w:t>
      </w:r>
    </w:p>
    <w:p w:rsidR="004A4FCF" w:rsidRPr="00421D85" w:rsidRDefault="004A4FCF">
      <w:pPr>
        <w:pStyle w:val="aa"/>
      </w:pPr>
      <w:r w:rsidRPr="00421D85">
        <w:t>функции системы, а также порядок действий пользователя при выполнении типовых операций.</w:t>
      </w:r>
    </w:p>
    <w:p w:rsidR="004A4FCF" w:rsidRPr="00421D85" w:rsidRDefault="004A4FCF">
      <w:pPr>
        <w:pStyle w:val="aa"/>
      </w:pPr>
    </w:p>
    <w:p w:rsidR="004A4FCF" w:rsidRPr="00421D85" w:rsidRDefault="004A4FCF">
      <w:pPr>
        <w:pStyle w:val="aa"/>
      </w:pPr>
      <w:r w:rsidRPr="00421D85">
        <w:t>При написании данного руководства ставилась задача постепенного обучения основным принципам работы с системой, чтобы по мере прочтения пользователь мог сразу использовать полученные навыки, при этом некоторые несущественные детали опускались.</w:t>
      </w:r>
    </w:p>
    <w:p w:rsidR="004A4FCF" w:rsidRPr="00421D85" w:rsidRDefault="004A4FCF">
      <w:pPr>
        <w:pStyle w:val="2"/>
      </w:pPr>
      <w:bookmarkStart w:id="7" w:name="_Toc50034378"/>
      <w:r w:rsidRPr="00421D85">
        <w:t>1.1. Термины и понятия</w:t>
      </w:r>
      <w:bookmarkEnd w:id="7"/>
    </w:p>
    <w:p w:rsidR="004A4FCF" w:rsidRPr="00421D85" w:rsidRDefault="004A4FCF">
      <w:pPr>
        <w:pStyle w:val="aa"/>
      </w:pPr>
      <w:r w:rsidRPr="00421D85">
        <w:rPr>
          <w:b/>
          <w:bCs/>
        </w:rPr>
        <w:t>Web-система</w:t>
      </w:r>
      <w:r w:rsidRPr="00421D85">
        <w:t xml:space="preserve"> (</w:t>
      </w:r>
      <w:r w:rsidRPr="00421D85">
        <w:rPr>
          <w:b/>
          <w:bCs/>
          <w:lang w:val="en-US"/>
        </w:rPr>
        <w:t>Web</w:t>
      </w:r>
      <w:r w:rsidRPr="00421D85">
        <w:rPr>
          <w:b/>
          <w:bCs/>
        </w:rPr>
        <w:t>-сайт, интернет-ресурс</w:t>
      </w:r>
      <w:r w:rsidRPr="00421D85">
        <w:t xml:space="preserve">) – автоматизированная информационная система, построенная на </w:t>
      </w:r>
      <w:r w:rsidRPr="00421D85">
        <w:rPr>
          <w:lang w:val="en-US"/>
        </w:rPr>
        <w:t>web</w:t>
      </w:r>
      <w:r w:rsidRPr="00421D85">
        <w:t>-технологиях или с их привлечением, предназначенная для эксплуатации в сети Интернет. Работа с Web-системой возможна при на</w:t>
      </w:r>
      <w:r w:rsidR="004C5EF8">
        <w:t xml:space="preserve">личии общедоступных </w:t>
      </w:r>
      <w:r w:rsidR="004C5EF8">
        <w:rPr>
          <w:lang w:val="en-US"/>
        </w:rPr>
        <w:t>web</w:t>
      </w:r>
      <w:r w:rsidR="004C5EF8" w:rsidRPr="004C5EF8">
        <w:t>-</w:t>
      </w:r>
      <w:r w:rsidR="004C5EF8">
        <w:t>бра</w:t>
      </w:r>
      <w:r w:rsidRPr="00421D85">
        <w:t xml:space="preserve">узеров Microsoft® Internet Explorer™, </w:t>
      </w:r>
      <w:r w:rsidRPr="00421D85">
        <w:rPr>
          <w:lang w:val="en-US"/>
        </w:rPr>
        <w:t>Mozilla</w:t>
      </w:r>
      <w:r w:rsidRPr="00421D85">
        <w:t xml:space="preserve"> </w:t>
      </w:r>
      <w:r w:rsidRPr="00421D85">
        <w:rPr>
          <w:lang w:val="en-US"/>
        </w:rPr>
        <w:t>Firefox</w:t>
      </w:r>
      <w:r w:rsidRPr="00421D85">
        <w:t xml:space="preserve">, </w:t>
      </w:r>
      <w:r w:rsidRPr="00421D85">
        <w:rPr>
          <w:lang w:val="en-US"/>
        </w:rPr>
        <w:t>Opera</w:t>
      </w:r>
      <w:r w:rsidR="004C5EF8">
        <w:t xml:space="preserve">, </w:t>
      </w:r>
      <w:r w:rsidR="004C5EF8" w:rsidRPr="004C5EF8">
        <w:t>Google Chrome</w:t>
      </w:r>
      <w:r w:rsidR="004C5EF8">
        <w:t xml:space="preserve"> современных версий</w:t>
      </w:r>
      <w:r w:rsidRPr="00421D85">
        <w:t xml:space="preserve">. </w:t>
      </w:r>
    </w:p>
    <w:p w:rsidR="004A4FCF" w:rsidRPr="00421D85" w:rsidRDefault="004A4FCF">
      <w:pPr>
        <w:pStyle w:val="aa"/>
      </w:pPr>
    </w:p>
    <w:p w:rsidR="004A4FCF" w:rsidRPr="00421D85" w:rsidRDefault="004A4FCF">
      <w:pPr>
        <w:pStyle w:val="aa"/>
      </w:pPr>
      <w:r w:rsidRPr="00421D85">
        <w:rPr>
          <w:b/>
          <w:bCs/>
        </w:rPr>
        <w:t>Система администрирования сайта («админка»)</w:t>
      </w:r>
      <w:r w:rsidRPr="00421D85">
        <w:t xml:space="preserve"> - закрытая для посетителей часть </w:t>
      </w:r>
      <w:r w:rsidRPr="00421D85">
        <w:rPr>
          <w:lang w:val="en-US"/>
        </w:rPr>
        <w:t>Web</w:t>
      </w:r>
      <w:r w:rsidRPr="00421D85">
        <w:t>-системы, с помощью которой Администраторы могут управлять контентом.</w:t>
      </w:r>
    </w:p>
    <w:p w:rsidR="004A4FCF" w:rsidRPr="00421D85" w:rsidRDefault="004A4FCF">
      <w:pPr>
        <w:pStyle w:val="aa"/>
      </w:pPr>
    </w:p>
    <w:p w:rsidR="004A4FCF" w:rsidRPr="00421D85" w:rsidRDefault="004A4FCF">
      <w:pPr>
        <w:pStyle w:val="aa"/>
        <w:rPr>
          <w:lang w:bidi="he-IL"/>
        </w:rPr>
      </w:pPr>
      <w:r w:rsidRPr="00421D85">
        <w:rPr>
          <w:b/>
          <w:bCs/>
          <w:lang w:bidi="he-IL"/>
        </w:rPr>
        <w:t>Клиентская часть</w:t>
      </w:r>
      <w:r w:rsidRPr="00421D85">
        <w:rPr>
          <w:lang w:bidi="he-IL"/>
        </w:rPr>
        <w:t xml:space="preserve"> – «</w:t>
      </w:r>
      <w:r w:rsidRPr="00421D85">
        <w:rPr>
          <w:lang w:val="en-US" w:bidi="he-IL"/>
        </w:rPr>
        <w:t>Front</w:t>
      </w:r>
      <w:r w:rsidRPr="00421D85">
        <w:rPr>
          <w:lang w:bidi="he-IL"/>
        </w:rPr>
        <w:t>-</w:t>
      </w:r>
      <w:r w:rsidRPr="00421D85">
        <w:rPr>
          <w:lang w:val="en-US" w:bidi="he-IL"/>
        </w:rPr>
        <w:t>End</w:t>
      </w:r>
      <w:r w:rsidRPr="00421D85">
        <w:rPr>
          <w:lang w:bidi="he-IL"/>
        </w:rPr>
        <w:t xml:space="preserve">» </w:t>
      </w:r>
      <w:r w:rsidRPr="00421D85">
        <w:rPr>
          <w:lang w:val="en-US" w:bidi="he-IL"/>
        </w:rPr>
        <w:t>Web</w:t>
      </w:r>
      <w:r w:rsidRPr="00421D85">
        <w:rPr>
          <w:lang w:bidi="he-IL"/>
        </w:rPr>
        <w:t xml:space="preserve">-системы, служащий для представления публичной части </w:t>
      </w:r>
      <w:r w:rsidRPr="00421D85">
        <w:rPr>
          <w:lang w:val="en-US" w:bidi="he-IL"/>
        </w:rPr>
        <w:t>Web</w:t>
      </w:r>
      <w:r w:rsidRPr="00421D85">
        <w:rPr>
          <w:lang w:bidi="he-IL"/>
        </w:rPr>
        <w:t xml:space="preserve">-сайта в сети </w:t>
      </w:r>
      <w:r w:rsidRPr="00421D85">
        <w:t>Интернет</w:t>
      </w:r>
      <w:r w:rsidRPr="00421D85">
        <w:rPr>
          <w:lang w:bidi="he-IL"/>
        </w:rPr>
        <w:t>, с которой взаимодействуют посетители.</w:t>
      </w:r>
    </w:p>
    <w:p w:rsidR="004A4FCF" w:rsidRPr="00421D85" w:rsidRDefault="004A4FCF">
      <w:pPr>
        <w:pStyle w:val="aa"/>
        <w:rPr>
          <w:lang w:bidi="he-IL"/>
        </w:rPr>
      </w:pPr>
    </w:p>
    <w:p w:rsidR="004A4FCF" w:rsidRPr="00421D85" w:rsidRDefault="004A4FCF">
      <w:pPr>
        <w:pStyle w:val="aa"/>
      </w:pPr>
      <w:r w:rsidRPr="00421D85">
        <w:rPr>
          <w:b/>
          <w:lang w:bidi="he-IL"/>
        </w:rPr>
        <w:t>Контент</w:t>
      </w:r>
      <w:r w:rsidRPr="00421D85">
        <w:rPr>
          <w:lang w:bidi="he-IL"/>
        </w:rPr>
        <w:t xml:space="preserve"> – информационное содержание </w:t>
      </w:r>
      <w:r w:rsidRPr="00421D85">
        <w:rPr>
          <w:lang w:val="en-US" w:bidi="he-IL"/>
        </w:rPr>
        <w:t>Web</w:t>
      </w:r>
      <w:r w:rsidRPr="00421D85">
        <w:rPr>
          <w:lang w:bidi="he-IL"/>
        </w:rPr>
        <w:t xml:space="preserve">-системы: тексты, таблицы, графические материалы, дополнительные файлы, публикуемые на </w:t>
      </w:r>
      <w:r w:rsidRPr="00421D85">
        <w:rPr>
          <w:lang w:val="en-US" w:bidi="he-IL"/>
        </w:rPr>
        <w:t>Web</w:t>
      </w:r>
      <w:r w:rsidRPr="00421D85">
        <w:rPr>
          <w:lang w:bidi="he-IL"/>
        </w:rPr>
        <w:t>-сайта и т.п.</w:t>
      </w:r>
    </w:p>
    <w:p w:rsidR="004A4FCF" w:rsidRPr="00421D85" w:rsidRDefault="004A4FCF">
      <w:pPr>
        <w:pStyle w:val="aa"/>
      </w:pPr>
      <w:r w:rsidRPr="00421D85">
        <w:t xml:space="preserve"> </w:t>
      </w:r>
    </w:p>
    <w:p w:rsidR="004A4FCF" w:rsidRPr="00421D85" w:rsidRDefault="004A4FCF">
      <w:pPr>
        <w:pStyle w:val="aa"/>
      </w:pPr>
      <w:r w:rsidRPr="00421D85">
        <w:rPr>
          <w:b/>
          <w:bCs/>
        </w:rPr>
        <w:t>Модуль (программный компонент)</w:t>
      </w:r>
      <w:r w:rsidRPr="00421D85">
        <w:t xml:space="preserve"> – программа или ее часть, рассматриваемая как единое целое, выполняющая законченную функцию и применяемая самостоятельно или в составе комплекса. Программные компоненты входят в состав </w:t>
      </w:r>
      <w:r w:rsidRPr="00421D85">
        <w:rPr>
          <w:lang w:val="en-US"/>
        </w:rPr>
        <w:t>Web</w:t>
      </w:r>
      <w:r w:rsidRPr="00421D85">
        <w:t>-системы.</w:t>
      </w:r>
      <w:r w:rsidRPr="00421D85">
        <w:br/>
      </w:r>
    </w:p>
    <w:p w:rsidR="004A4FCF" w:rsidRPr="00421D85" w:rsidRDefault="004A4FCF">
      <w:pPr>
        <w:pStyle w:val="aa"/>
      </w:pPr>
      <w:r w:rsidRPr="00421D85">
        <w:rPr>
          <w:b/>
          <w:bCs/>
        </w:rPr>
        <w:t>Техническое задание</w:t>
      </w:r>
      <w:r w:rsidRPr="00421D85">
        <w:t xml:space="preserve"> – основной документ, определяющий требования и порядок создания </w:t>
      </w:r>
      <w:r w:rsidRPr="00421D85">
        <w:rPr>
          <w:lang w:val="en-US"/>
        </w:rPr>
        <w:t>Web</w:t>
      </w:r>
      <w:r w:rsidRPr="00421D85">
        <w:t xml:space="preserve">-системы, на соответствие которому проверяется созданная </w:t>
      </w:r>
      <w:r w:rsidRPr="00421D85">
        <w:rPr>
          <w:lang w:val="en-US"/>
        </w:rPr>
        <w:t>Web</w:t>
      </w:r>
      <w:r w:rsidRPr="00421D85">
        <w:t>-система.</w:t>
      </w:r>
    </w:p>
    <w:p w:rsidR="004A4FCF" w:rsidRPr="00421D85" w:rsidRDefault="004A4FCF">
      <w:pPr>
        <w:pStyle w:val="aa"/>
      </w:pPr>
    </w:p>
    <w:p w:rsidR="004A4FCF" w:rsidRPr="00421D85" w:rsidRDefault="004A4FCF">
      <w:pPr>
        <w:pStyle w:val="aa"/>
      </w:pPr>
      <w:r w:rsidRPr="00421D85">
        <w:rPr>
          <w:b/>
          <w:bCs/>
        </w:rPr>
        <w:t xml:space="preserve">Дизайн </w:t>
      </w:r>
      <w:r w:rsidRPr="00421D85">
        <w:rPr>
          <w:b/>
          <w:bCs/>
          <w:lang w:val="en-US"/>
        </w:rPr>
        <w:t>Web</w:t>
      </w:r>
      <w:r w:rsidRPr="00421D85">
        <w:rPr>
          <w:b/>
          <w:bCs/>
        </w:rPr>
        <w:t>-системы</w:t>
      </w:r>
      <w:r w:rsidRPr="00421D85">
        <w:t xml:space="preserve"> – общее графическое решение того или иного имиджевого элемента </w:t>
      </w:r>
      <w:r w:rsidRPr="00421D85">
        <w:rPr>
          <w:lang w:val="en-US"/>
        </w:rPr>
        <w:t>Web</w:t>
      </w:r>
      <w:r w:rsidRPr="00421D85">
        <w:t xml:space="preserve">-системы. Дизайн </w:t>
      </w:r>
      <w:r w:rsidRPr="00421D85">
        <w:rPr>
          <w:lang w:val="en-US"/>
        </w:rPr>
        <w:t>Web</w:t>
      </w:r>
      <w:r w:rsidRPr="00421D85">
        <w:t>-системы разделяется на Дизайн-концепцию и Технический дизайн.</w:t>
      </w:r>
    </w:p>
    <w:p w:rsidR="004A4FCF" w:rsidRPr="00421D85" w:rsidRDefault="004A4FCF">
      <w:pPr>
        <w:pStyle w:val="aa"/>
      </w:pPr>
    </w:p>
    <w:p w:rsidR="004A4FCF" w:rsidRPr="00421D85" w:rsidRDefault="004A4FCF">
      <w:pPr>
        <w:pStyle w:val="aa"/>
      </w:pPr>
      <w:r w:rsidRPr="00421D85">
        <w:rPr>
          <w:b/>
          <w:bCs/>
        </w:rPr>
        <w:t xml:space="preserve">Дизайн-концепция </w:t>
      </w:r>
      <w:r w:rsidRPr="00421D85">
        <w:rPr>
          <w:b/>
          <w:bCs/>
          <w:lang w:val="en-US"/>
        </w:rPr>
        <w:t>Web</w:t>
      </w:r>
      <w:r w:rsidRPr="00421D85">
        <w:rPr>
          <w:b/>
          <w:bCs/>
        </w:rPr>
        <w:t xml:space="preserve">-системы </w:t>
      </w:r>
      <w:r w:rsidRPr="00421D85">
        <w:t xml:space="preserve">– графическое решение главной страницы клиентской части </w:t>
      </w:r>
      <w:r w:rsidRPr="00421D85">
        <w:rPr>
          <w:lang w:val="en-US"/>
        </w:rPr>
        <w:t>Web</w:t>
      </w:r>
      <w:r w:rsidRPr="00421D85">
        <w:t xml:space="preserve">-системы, демонстрирующее основную идею Дизайна </w:t>
      </w:r>
      <w:r w:rsidRPr="00421D85">
        <w:rPr>
          <w:lang w:val="en-US"/>
        </w:rPr>
        <w:t>Web</w:t>
      </w:r>
      <w:r w:rsidRPr="00421D85">
        <w:t xml:space="preserve">-системы, а также вариант дизайна внутренней страницы </w:t>
      </w:r>
      <w:r w:rsidRPr="00421D85">
        <w:rPr>
          <w:lang w:val="en-US"/>
        </w:rPr>
        <w:t>Web</w:t>
      </w:r>
      <w:r w:rsidRPr="00421D85">
        <w:t>-системы, выдержанный в том же стиле, что и главная страница.</w:t>
      </w:r>
    </w:p>
    <w:p w:rsidR="004A4FCF" w:rsidRPr="00421D85" w:rsidRDefault="004A4FCF">
      <w:pPr>
        <w:pStyle w:val="aa"/>
        <w:rPr>
          <w:b/>
          <w:bCs/>
        </w:rPr>
      </w:pPr>
    </w:p>
    <w:p w:rsidR="004A4FCF" w:rsidRPr="00421D85" w:rsidRDefault="004A4FCF">
      <w:pPr>
        <w:pStyle w:val="aa"/>
      </w:pPr>
      <w:r w:rsidRPr="00421D85">
        <w:rPr>
          <w:b/>
          <w:bCs/>
        </w:rPr>
        <w:lastRenderedPageBreak/>
        <w:t xml:space="preserve">Технический дизайн </w:t>
      </w:r>
      <w:r w:rsidRPr="00421D85">
        <w:rPr>
          <w:b/>
          <w:bCs/>
          <w:lang w:val="en-US"/>
        </w:rPr>
        <w:t>Web</w:t>
      </w:r>
      <w:r w:rsidRPr="00421D85">
        <w:rPr>
          <w:b/>
          <w:bCs/>
        </w:rPr>
        <w:t>-системы</w:t>
      </w:r>
      <w:r w:rsidRPr="00421D85">
        <w:t xml:space="preserve"> представляет собой адаптацию полученного в ходе создания Дизайн-концепции </w:t>
      </w:r>
      <w:r w:rsidRPr="00421D85">
        <w:rPr>
          <w:lang w:val="en-US"/>
        </w:rPr>
        <w:t>Web</w:t>
      </w:r>
      <w:r w:rsidRPr="00421D85">
        <w:t xml:space="preserve">-системы рисунка (единого графического файла) для использования такового при разработке </w:t>
      </w:r>
      <w:r w:rsidRPr="00421D85">
        <w:rPr>
          <w:lang w:val="en-US"/>
        </w:rPr>
        <w:t>Web</w:t>
      </w:r>
      <w:r w:rsidRPr="00421D85">
        <w:t xml:space="preserve">-системы. В ходе разработки Технического дизайна общая Дизайн-концепция </w:t>
      </w:r>
      <w:r w:rsidRPr="00421D85">
        <w:rPr>
          <w:lang w:val="en-US"/>
        </w:rPr>
        <w:t>Web</w:t>
      </w:r>
      <w:r w:rsidRPr="00421D85">
        <w:t xml:space="preserve">-системы «расчленяется» на отдельные составляющие – плашки, кнопки, элементы, навигации, баннеры и т.д. Полученные в ходе технического дизайна графические элементы используются при верстке </w:t>
      </w:r>
      <w:r w:rsidRPr="00421D85">
        <w:rPr>
          <w:lang w:val="en-US"/>
        </w:rPr>
        <w:t>Web</w:t>
      </w:r>
      <w:r w:rsidRPr="00421D85">
        <w:t>-системы.</w:t>
      </w:r>
    </w:p>
    <w:p w:rsidR="004A4FCF" w:rsidRPr="00421D85" w:rsidRDefault="004A4FCF">
      <w:pPr>
        <w:pStyle w:val="aa"/>
        <w:rPr>
          <w:b/>
          <w:bCs/>
        </w:rPr>
      </w:pPr>
    </w:p>
    <w:p w:rsidR="004A4FCF" w:rsidRPr="00421D85" w:rsidRDefault="004A4FCF">
      <w:pPr>
        <w:pStyle w:val="aa"/>
      </w:pPr>
      <w:r w:rsidRPr="00421D85">
        <w:rPr>
          <w:b/>
          <w:bCs/>
        </w:rPr>
        <w:t>Администратор (ы)</w:t>
      </w:r>
      <w:r w:rsidRPr="00421D85">
        <w:t xml:space="preserve"> – группа лиц со стороны владельца </w:t>
      </w:r>
      <w:r w:rsidRPr="00421D85">
        <w:rPr>
          <w:lang w:val="en-US"/>
        </w:rPr>
        <w:t>Web</w:t>
      </w:r>
      <w:r w:rsidRPr="00421D85">
        <w:t>-сист</w:t>
      </w:r>
      <w:r w:rsidR="004C5EF8">
        <w:t xml:space="preserve">емы, имеющие права на управление </w:t>
      </w:r>
      <w:r w:rsidRPr="00421D85">
        <w:t>контентом.</w:t>
      </w:r>
    </w:p>
    <w:p w:rsidR="004A4FCF" w:rsidRPr="00421D85" w:rsidRDefault="004A4FCF">
      <w:pPr>
        <w:pStyle w:val="aa"/>
        <w:rPr>
          <w:b/>
          <w:bCs/>
        </w:rPr>
      </w:pPr>
    </w:p>
    <w:p w:rsidR="004A4FCF" w:rsidRPr="00421D85" w:rsidRDefault="004A4FCF">
      <w:pPr>
        <w:pStyle w:val="aa"/>
      </w:pPr>
      <w:r w:rsidRPr="00421D85">
        <w:rPr>
          <w:b/>
          <w:bCs/>
        </w:rPr>
        <w:t>URL</w:t>
      </w:r>
      <w:r w:rsidRPr="00421D85">
        <w:t xml:space="preserve"> – полный адрес ресурса в сети Интернет с указанием протокола (например, </w:t>
      </w:r>
      <w:hyperlink r:id="rId9" w:history="1">
        <w:r w:rsidRPr="00421D85">
          <w:t>http://www.dextra.ru</w:t>
        </w:r>
      </w:hyperlink>
      <w:r w:rsidRPr="00421D85">
        <w:t>).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8454F2">
      <w:pPr>
        <w:pStyle w:val="aa"/>
        <w:ind w:left="540"/>
      </w:pPr>
      <w:r w:rsidRPr="00421D85">
        <w:rPr>
          <w:noProof/>
          <w:sz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228600" cy="205740"/>
            <wp:effectExtent l="0" t="0" r="0" b="3810"/>
            <wp:wrapSquare wrapText="bothSides"/>
            <wp:docPr id="425" name="Рисунок 425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t>Прочая техническая терминология понимается в соответствии с действующими стандартами и рекомендациями международных органов, ответственных за вопр</w:t>
      </w:r>
      <w:bookmarkStart w:id="8" w:name="_Toc131238452"/>
      <w:bookmarkStart w:id="9" w:name="_Toc131271965"/>
      <w:bookmarkStart w:id="10" w:name="_Toc131272003"/>
      <w:bookmarkStart w:id="11" w:name="_Toc158287690"/>
      <w:bookmarkStart w:id="12" w:name="_Toc158302080"/>
      <w:r w:rsidR="004A4FCF" w:rsidRPr="00421D85">
        <w:t>осы стандартизации в Интернете.</w:t>
      </w:r>
    </w:p>
    <w:p w:rsidR="004A4FCF" w:rsidRPr="00421D85" w:rsidRDefault="004A4FCF">
      <w:pPr>
        <w:pStyle w:val="2"/>
      </w:pPr>
      <w:bookmarkStart w:id="13" w:name="_Toc119310454"/>
      <w:bookmarkStart w:id="14" w:name="_Toc131271966"/>
      <w:bookmarkStart w:id="15" w:name="_Toc131272004"/>
      <w:bookmarkStart w:id="16" w:name="_Toc158287691"/>
      <w:bookmarkStart w:id="17" w:name="_Toc158302081"/>
      <w:bookmarkStart w:id="18" w:name="_Toc50034379"/>
      <w:bookmarkEnd w:id="0"/>
      <w:bookmarkEnd w:id="8"/>
      <w:bookmarkEnd w:id="9"/>
      <w:bookmarkEnd w:id="10"/>
      <w:bookmarkEnd w:id="11"/>
      <w:bookmarkEnd w:id="12"/>
      <w:r w:rsidRPr="00421D85">
        <w:t>1.2. Основные принципы</w:t>
      </w:r>
      <w:bookmarkEnd w:id="13"/>
      <w:bookmarkEnd w:id="14"/>
      <w:bookmarkEnd w:id="15"/>
      <w:bookmarkEnd w:id="16"/>
      <w:bookmarkEnd w:id="17"/>
      <w:bookmarkEnd w:id="18"/>
    </w:p>
    <w:p w:rsidR="004A4FCF" w:rsidRPr="00421D85" w:rsidRDefault="004C5E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Интернет –</w:t>
      </w:r>
      <w:r w:rsidR="004A4FCF" w:rsidRPr="00421D85">
        <w:rPr>
          <w:rFonts w:ascii="Arial" w:hAnsi="Arial" w:cs="Arial"/>
        </w:rPr>
        <w:t xml:space="preserve"> </w:t>
      </w:r>
      <w:r w:rsidR="004A4FCF" w:rsidRPr="00421D85">
        <w:rPr>
          <w:rFonts w:ascii="Arial" w:hAnsi="Arial" w:cs="Arial"/>
        </w:rPr>
        <w:softHyphen/>
      </w:r>
      <w:r w:rsidR="004A4FCF" w:rsidRPr="00421D85">
        <w:rPr>
          <w:rFonts w:ascii="Arial" w:hAnsi="Arial" w:cs="Arial"/>
          <w:i/>
          <w:iCs/>
        </w:rPr>
        <w:softHyphen/>
      </w:r>
      <w:r w:rsidR="004A4FCF" w:rsidRPr="00421D85">
        <w:rPr>
          <w:rFonts w:ascii="Arial" w:hAnsi="Arial" w:cs="Arial"/>
        </w:rPr>
        <w:t>удобная среда для получения информации, а Интернет-сайт (</w:t>
      </w:r>
      <w:r w:rsidR="004A4FCF" w:rsidRPr="00421D85">
        <w:rPr>
          <w:rFonts w:ascii="Arial" w:hAnsi="Arial" w:cs="Arial"/>
          <w:lang w:val="en-US"/>
        </w:rPr>
        <w:t>Web</w:t>
      </w:r>
      <w:r w:rsidR="004A4FCF" w:rsidRPr="00421D85">
        <w:rPr>
          <w:rFonts w:ascii="Arial" w:hAnsi="Arial" w:cs="Arial"/>
        </w:rPr>
        <w:t xml:space="preserve">-сайт) является самым эффективным средством представления наиболее полной и самой актуальной информации о деятельности компании. 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Основная задача нашей системы управления сайтом (далее системы) максимально облегчить процедуру поддержания информации в актуальном виде. Для эффективного решения данной задачи система строилась на нескольких базовых принципах:</w:t>
      </w:r>
    </w:p>
    <w:p w:rsidR="004A4FCF" w:rsidRPr="00421D85" w:rsidRDefault="004A4FCF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Работа с системой осуществляется удаленно с помощью сети и Web-браузера. Установка дополнительных программных средств на компьютер пользователя не требуется.</w:t>
      </w:r>
    </w:p>
    <w:p w:rsidR="004A4FCF" w:rsidRPr="00421D85" w:rsidRDefault="004A4FCF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Система использует динамическую модель данных. Все информационное наполнение (контент) вашего сайта хранится в базе данных. Каждое конкретное представление этой информации строится «налету» в соответствии с запросом пользователя и настройками системы (это справедливо для ситуации работы пользователя с системой и запросов к сайту обычных посетителей в случае, когда неприменимы принципы кэширования информации).</w:t>
      </w:r>
    </w:p>
    <w:p w:rsidR="004A4FCF" w:rsidRPr="00421D85" w:rsidRDefault="004A4FCF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Процедуры разработки дизайна сайта и его информационного наполнения независимые процессы. Оформление различных типов документов и правила оформления отдельных элементов разрабатываются профессионалами в области дизайна. Основным полем дея</w:t>
      </w:r>
      <w:r w:rsidR="004C5EF8">
        <w:rPr>
          <w:rFonts w:ascii="Arial" w:hAnsi="Arial" w:cs="Arial"/>
        </w:rPr>
        <w:t xml:space="preserve">тельности пользователя системы </w:t>
      </w:r>
      <w:r w:rsidRPr="00421D85">
        <w:rPr>
          <w:rFonts w:ascii="Arial" w:hAnsi="Arial" w:cs="Arial"/>
        </w:rPr>
        <w:t>является содержательная часть информации размещенной на сайте (контент).</w:t>
      </w:r>
    </w:p>
    <w:p w:rsidR="004A4FCF" w:rsidRPr="00421D85" w:rsidRDefault="004A4FCF">
      <w:pPr>
        <w:pStyle w:val="2"/>
      </w:pPr>
      <w:bookmarkStart w:id="19" w:name="_Toc119310455"/>
      <w:bookmarkStart w:id="20" w:name="_Toc131271967"/>
      <w:bookmarkStart w:id="21" w:name="_Toc131272005"/>
      <w:bookmarkStart w:id="22" w:name="_Toc158287692"/>
      <w:bookmarkStart w:id="23" w:name="_Toc158302082"/>
      <w:bookmarkStart w:id="24" w:name="_Toc50034380"/>
      <w:r w:rsidRPr="00421D85">
        <w:t>1.3. Решаемые задачи</w:t>
      </w:r>
      <w:bookmarkEnd w:id="19"/>
      <w:bookmarkEnd w:id="20"/>
      <w:bookmarkEnd w:id="21"/>
      <w:bookmarkEnd w:id="22"/>
      <w:bookmarkEnd w:id="23"/>
      <w:bookmarkEnd w:id="24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 рамках работы над представлением в сети Интернет Вашей информации система решает следующие задачи:</w:t>
      </w:r>
    </w:p>
    <w:p w:rsidR="004A4FCF" w:rsidRPr="00421D85" w:rsidRDefault="004A4F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контентом с любого компьютера подключенного к сети Интернет с учетом требований безопасности.</w:t>
      </w:r>
    </w:p>
    <w:p w:rsidR="004A4FCF" w:rsidRPr="00421D85" w:rsidRDefault="004A4F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lastRenderedPageBreak/>
        <w:t>Независимая работа с информационным наполнением сайта.</w:t>
      </w:r>
    </w:p>
    <w:p w:rsidR="004A4FCF" w:rsidRPr="00421D85" w:rsidRDefault="004A4F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Организация эффективных способов публикации информации с использованием разграничения прав доступа к информации пользователей системы (если это предусмотрено).</w:t>
      </w:r>
    </w:p>
    <w:p w:rsidR="004A4FCF" w:rsidRPr="00421D85" w:rsidRDefault="004A4F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Размещение любых типов информации: текстов, иллюстраций, таблиц, графиков, фотографий и т.п.</w:t>
      </w:r>
    </w:p>
    <w:p w:rsidR="004A4FCF" w:rsidRPr="00421D85" w:rsidRDefault="004A4F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Представление информации в системе в том же виде, в каком она будет представлена на Интернет-сайте.</w:t>
      </w:r>
    </w:p>
    <w:p w:rsidR="004A4FCF" w:rsidRPr="00421D85" w:rsidRDefault="004A4F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Целостность и сохранность информации.</w:t>
      </w:r>
    </w:p>
    <w:p w:rsidR="004A4FCF" w:rsidRPr="00421D85" w:rsidRDefault="004A4FCF">
      <w:pPr>
        <w:pStyle w:val="2"/>
      </w:pPr>
      <w:bookmarkStart w:id="25" w:name="_Toc131238453"/>
      <w:bookmarkStart w:id="26" w:name="_Toc131271968"/>
      <w:bookmarkStart w:id="27" w:name="_Toc131272006"/>
      <w:bookmarkStart w:id="28" w:name="_Toc158287693"/>
      <w:bookmarkStart w:id="29" w:name="_Toc158302083"/>
      <w:bookmarkStart w:id="30" w:name="_Toc50034381"/>
      <w:r w:rsidRPr="00421D85">
        <w:t>1.4. Что Вы должны знать</w:t>
      </w:r>
      <w:bookmarkEnd w:id="25"/>
      <w:bookmarkEnd w:id="26"/>
      <w:bookmarkEnd w:id="27"/>
      <w:bookmarkEnd w:id="28"/>
      <w:bookmarkEnd w:id="29"/>
      <w:bookmarkEnd w:id="30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Управление сайтом не требует специфических познаний в </w:t>
      </w:r>
      <w:r w:rsidRPr="00421D85">
        <w:rPr>
          <w:rFonts w:ascii="Arial" w:hAnsi="Arial" w:cs="Arial"/>
          <w:lang w:val="en-US"/>
        </w:rPr>
        <w:t>web</w:t>
      </w:r>
      <w:r w:rsidRPr="00421D85">
        <w:rPr>
          <w:rFonts w:ascii="Arial" w:hAnsi="Arial" w:cs="Arial"/>
        </w:rPr>
        <w:t>-технологиях. Администратору (например, менеджеру по рекламе), поддерживающему сайт, достаточно уметь: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работать в системе </w:t>
      </w:r>
      <w:r w:rsidRPr="00421D85">
        <w:rPr>
          <w:rFonts w:ascii="Arial" w:hAnsi="Arial" w:cs="Arial"/>
          <w:lang w:val="en-US"/>
        </w:rPr>
        <w:t>Microsoft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Windows</w:t>
      </w:r>
      <w:r w:rsidRPr="00421D85">
        <w:rPr>
          <w:rFonts w:ascii="Arial" w:hAnsi="Arial" w:cs="Arial"/>
        </w:rPr>
        <w:t xml:space="preserve"> на уровне пользователя;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знать основные операции работы с текстами (редактирование, копирование и т.д.) в среде </w:t>
      </w:r>
      <w:r w:rsidRPr="00421D85">
        <w:rPr>
          <w:rFonts w:ascii="Arial" w:hAnsi="Arial" w:cs="Arial"/>
          <w:lang w:val="en-US"/>
        </w:rPr>
        <w:t>Microsoft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Windows</w:t>
      </w:r>
      <w:r w:rsidRPr="00421D85">
        <w:rPr>
          <w:rFonts w:ascii="Arial" w:hAnsi="Arial" w:cs="Arial"/>
        </w:rPr>
        <w:t>;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уметь работать в сети Интернет, перемещаться по </w:t>
      </w:r>
      <w:r w:rsidRPr="00421D85">
        <w:rPr>
          <w:rFonts w:ascii="Arial" w:hAnsi="Arial" w:cs="Arial"/>
          <w:lang w:val="en-US"/>
        </w:rPr>
        <w:t>Web</w:t>
      </w:r>
      <w:r w:rsidRPr="00421D85">
        <w:rPr>
          <w:rFonts w:ascii="Arial" w:hAnsi="Arial" w:cs="Arial"/>
        </w:rPr>
        <w:t>-сайтам;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знать основные принципы и понятия, применимые к сайтам (гиперссылки, страницы, картинки, текстовые материалы и пр.);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для использования на сайте графических материалов пользователю необходимо уметь работать с каким-либо графическим пакетом, например, </w:t>
      </w:r>
      <w:r w:rsidRPr="00421D85">
        <w:rPr>
          <w:rFonts w:ascii="Arial" w:hAnsi="Arial" w:cs="Arial"/>
          <w:lang w:val="en-US"/>
        </w:rPr>
        <w:t>Adobe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Photoshop</w:t>
      </w:r>
      <w:r w:rsidRPr="00421D85">
        <w:rPr>
          <w:rFonts w:ascii="Arial" w:hAnsi="Arial" w:cs="Arial"/>
        </w:rPr>
        <w:t xml:space="preserve"> (см. инструкцию по работе в </w:t>
      </w:r>
      <w:r w:rsidRPr="00421D85">
        <w:rPr>
          <w:rFonts w:ascii="Arial" w:hAnsi="Arial" w:cs="Arial"/>
          <w:lang w:val="en-US"/>
        </w:rPr>
        <w:t>Adobe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Photoshop</w:t>
      </w:r>
      <w:r w:rsidRPr="00421D85">
        <w:rPr>
          <w:rFonts w:ascii="Arial" w:hAnsi="Arial" w:cs="Arial"/>
        </w:rPr>
        <w:t xml:space="preserve"> для сайта).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Дополнительными плюсами при работе с системой будут: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знание языка </w:t>
      </w:r>
      <w:r w:rsidRPr="00421D85">
        <w:rPr>
          <w:rFonts w:ascii="Arial" w:hAnsi="Arial" w:cs="Arial"/>
          <w:lang w:val="en-US"/>
        </w:rPr>
        <w:t>HTML</w:t>
      </w:r>
      <w:r w:rsidRPr="00421D85">
        <w:rPr>
          <w:rFonts w:ascii="Arial" w:hAnsi="Arial" w:cs="Arial"/>
        </w:rPr>
        <w:t>;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опыт разработки </w:t>
      </w:r>
      <w:r w:rsidRPr="00421D85">
        <w:rPr>
          <w:rFonts w:ascii="Arial" w:hAnsi="Arial" w:cs="Arial"/>
          <w:lang w:val="en-US"/>
        </w:rPr>
        <w:t>Web</w:t>
      </w:r>
      <w:r w:rsidRPr="00421D85">
        <w:rPr>
          <w:rFonts w:ascii="Arial" w:hAnsi="Arial" w:cs="Arial"/>
        </w:rPr>
        <w:t>-сайтов;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знание принципов аналитической части разработки сайта.</w:t>
      </w:r>
    </w:p>
    <w:p w:rsidR="004A4FCF" w:rsidRPr="00421D85" w:rsidRDefault="004A4FCF">
      <w:pPr>
        <w:pStyle w:val="2"/>
        <w:rPr>
          <w:rStyle w:val="a5"/>
          <w:sz w:val="22"/>
        </w:rPr>
      </w:pPr>
      <w:bookmarkStart w:id="31" w:name="_Toc131238454"/>
      <w:bookmarkStart w:id="32" w:name="_Toc131271969"/>
      <w:bookmarkStart w:id="33" w:name="_Toc131272007"/>
      <w:bookmarkStart w:id="34" w:name="_Toc158287694"/>
      <w:bookmarkStart w:id="35" w:name="_Toc158302084"/>
      <w:bookmarkStart w:id="36" w:name="_Toc50034382"/>
      <w:r w:rsidRPr="00421D85">
        <w:t>1.5. Авторские права</w:t>
      </w:r>
      <w:bookmarkEnd w:id="31"/>
      <w:bookmarkEnd w:id="32"/>
      <w:bookmarkEnd w:id="33"/>
      <w:bookmarkEnd w:id="34"/>
      <w:bookmarkEnd w:id="35"/>
      <w:bookmarkEnd w:id="36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lang w:val="en-US"/>
        </w:rPr>
        <w:t>Web</w:t>
      </w:r>
      <w:r w:rsidRPr="00421D85">
        <w:rPr>
          <w:rFonts w:ascii="Arial" w:hAnsi="Arial" w:cs="Arial"/>
        </w:rPr>
        <w:t>-система и все ее</w:t>
      </w:r>
      <w:r w:rsidR="00D22D97">
        <w:rPr>
          <w:rFonts w:ascii="Arial" w:hAnsi="Arial" w:cs="Arial"/>
        </w:rPr>
        <w:t xml:space="preserve"> программные компоненты, дизайн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Web</w:t>
      </w:r>
      <w:r w:rsidRPr="00421D85">
        <w:rPr>
          <w:rFonts w:ascii="Arial" w:hAnsi="Arial" w:cs="Arial"/>
        </w:rPr>
        <w:t>-системы, настоящее руководство являются интеллектуальной собственностью интернет-агентства «</w:t>
      </w:r>
      <w:r w:rsidRPr="00421D85">
        <w:rPr>
          <w:rFonts w:ascii="Arial" w:hAnsi="Arial" w:cs="Arial"/>
          <w:lang w:val="en-US"/>
        </w:rPr>
        <w:t>Dextra</w:t>
      </w:r>
      <w:r w:rsidRPr="00421D85">
        <w:rPr>
          <w:rFonts w:ascii="Arial" w:hAnsi="Arial" w:cs="Arial"/>
        </w:rPr>
        <w:t>» и защищаются законодательством об авторском праве и интеллектуальной собственности.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8454F2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28600" cy="205740"/>
            <wp:effectExtent l="0" t="0" r="0" b="3810"/>
            <wp:wrapSquare wrapText="bothSides"/>
            <wp:docPr id="171" name="Рисунок 171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>Передача программного продукта третьим лицам запрещена.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pStyle w:val="1"/>
      </w:pPr>
      <w:r w:rsidRPr="00421D85">
        <w:br w:type="page"/>
      </w:r>
      <w:bookmarkStart w:id="37" w:name="_Toc50034383"/>
      <w:r w:rsidRPr="00421D85">
        <w:lastRenderedPageBreak/>
        <w:t>2. Общие сведения о системе</w:t>
      </w:r>
      <w:bookmarkEnd w:id="37"/>
    </w:p>
    <w:p w:rsidR="004A4FCF" w:rsidRPr="00421D85" w:rsidRDefault="004A4FCF">
      <w:pPr>
        <w:pStyle w:val="2"/>
      </w:pPr>
      <w:bookmarkStart w:id="38" w:name="_Toc50034384"/>
      <w:r w:rsidRPr="00421D85">
        <w:t>2.1. Назначение</w:t>
      </w:r>
      <w:bookmarkEnd w:id="38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Система управления контентом Интернет-агентства «</w:t>
      </w:r>
      <w:r w:rsidRPr="00421D85">
        <w:rPr>
          <w:rFonts w:ascii="Arial" w:hAnsi="Arial" w:cs="Arial"/>
          <w:lang w:val="en-US"/>
        </w:rPr>
        <w:t>Dextra</w:t>
      </w:r>
      <w:r w:rsidRPr="00421D85">
        <w:rPr>
          <w:rFonts w:ascii="Arial" w:hAnsi="Arial" w:cs="Arial"/>
        </w:rPr>
        <w:t>» – это специализированный комплекс программного обеспечения, позволяющий на профессиональном уровне в удобной для пользователя форме осуществлять управление информационным содержанием и структурой интернет-ресурса любого</w:t>
      </w:r>
      <w:r w:rsidR="00D22D97" w:rsidRPr="00D22D97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</w:rPr>
        <w:t>уровня сложности. Система позволяет создавать, удалять и изменять разделы и содержимое ресурса, публиковать новости, работать с форумами, каталогами и т.д. непосредственным сотрудникам компании, являющейся владельцем ресурса, без привлечения профессионалов (верстальщиков и программистов).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Система призвана обеспечить простое и гибкое управление информацией, масштабируемость ресурса, а также ускорить разработку и облегчить сопровождение интернет-ресурса.</w:t>
      </w:r>
    </w:p>
    <w:p w:rsidR="004A4FCF" w:rsidRPr="00421D85" w:rsidRDefault="004A4FCF">
      <w:pPr>
        <w:pStyle w:val="2"/>
      </w:pPr>
      <w:bookmarkStart w:id="39" w:name="_Toc50034385"/>
      <w:r w:rsidRPr="00421D85">
        <w:t>2.2. Интерфейс</w:t>
      </w:r>
      <w:bookmarkEnd w:id="39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Интерфейс Web-системы состоит из двух взаимосвязанных частей:</w:t>
      </w:r>
    </w:p>
    <w:p w:rsidR="004A4FCF" w:rsidRPr="00697AF0" w:rsidRDefault="004A4FCF" w:rsidP="00697AF0">
      <w:pPr>
        <w:pStyle w:val="ac"/>
        <w:numPr>
          <w:ilvl w:val="0"/>
          <w:numId w:val="47"/>
        </w:numPr>
        <w:jc w:val="both"/>
        <w:rPr>
          <w:rFonts w:ascii="Arial" w:hAnsi="Arial" w:cs="Arial"/>
        </w:rPr>
      </w:pPr>
      <w:r w:rsidRPr="00697AF0">
        <w:rPr>
          <w:rFonts w:ascii="Arial" w:hAnsi="Arial" w:cs="Arial"/>
        </w:rPr>
        <w:t xml:space="preserve">Клиентская часть (сторона посетителя) – часть web-системы, предоставляющая для посетителей сайта информацию и набор пользовательских сервисов. </w:t>
      </w:r>
    </w:p>
    <w:p w:rsidR="004A4FCF" w:rsidRPr="00697AF0" w:rsidRDefault="004A4FCF" w:rsidP="00697AF0">
      <w:pPr>
        <w:pStyle w:val="ac"/>
        <w:numPr>
          <w:ilvl w:val="0"/>
          <w:numId w:val="47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697AF0">
        <w:rPr>
          <w:rFonts w:ascii="Arial" w:hAnsi="Arial" w:cs="Arial"/>
        </w:rPr>
        <w:t>Система администрирования сайта представляет собой часть web-системы, которая обеспечивает управление пользователями системы, правами доступа, настройками функциональных модулей/интерфейсов и информационным наполнением, представляемым на стороне посетителя.</w:t>
      </w:r>
    </w:p>
    <w:p w:rsidR="004A4FCF" w:rsidRPr="00421D85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8454F2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228600" cy="205740"/>
            <wp:effectExtent l="0" t="0" r="0" b="3810"/>
            <wp:wrapSquare wrapText="bothSides"/>
            <wp:docPr id="427" name="Рисунок 427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FCF" w:rsidRPr="00421D85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Доступ в административную зону ограничен логином и паролем.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pStyle w:val="2"/>
      </w:pPr>
      <w:bookmarkStart w:id="40" w:name="_Toc50034386"/>
      <w:r w:rsidRPr="00421D85">
        <w:t>2.3. Состав</w:t>
      </w:r>
      <w:bookmarkEnd w:id="40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 стандартной комплектации система включает в себя следующие модули: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структурой сайта, страницами сайта;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анонсами;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новостями;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каталогом товаров;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«вопрос-ответами»;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опросами;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Настройки сайта;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Статистика.</w:t>
      </w:r>
    </w:p>
    <w:p w:rsidR="004A4FCF" w:rsidRPr="00421D85" w:rsidRDefault="004A4FCF">
      <w:pPr>
        <w:pStyle w:val="2"/>
        <w:rPr>
          <w:color w:val="000000"/>
          <w:sz w:val="18"/>
          <w:szCs w:val="18"/>
        </w:rPr>
      </w:pPr>
      <w:bookmarkStart w:id="41" w:name="_Toc50034387"/>
      <w:r w:rsidRPr="00421D85">
        <w:lastRenderedPageBreak/>
        <w:t>2.4. Управление структурой</w:t>
      </w:r>
      <w:bookmarkEnd w:id="41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Модуль управления структурой предназначен для управления и изменения структуры страниц сайта, а также их контентом.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создание иерархической структуры ресурса на уровне разделов и подразделов (любой уровень вложенности);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скрытие страниц от показа в клиентской части;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отображение всего дерева информационных материалов на одной странице;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перенос страниц;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визуальное изменение порядка следования страниц;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полноценное форматирование информации через визуальный текстовый редактор по принципу </w:t>
      </w:r>
      <w:r w:rsidRPr="00421D85">
        <w:rPr>
          <w:rFonts w:ascii="Arial" w:hAnsi="Arial" w:cs="Arial"/>
          <w:lang w:val="en-US"/>
        </w:rPr>
        <w:t>MS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Word</w:t>
      </w:r>
      <w:r w:rsidRPr="00421D85">
        <w:rPr>
          <w:rFonts w:ascii="Arial" w:hAnsi="Arial" w:cs="Arial"/>
        </w:rPr>
        <w:t>;</w:t>
      </w:r>
    </w:p>
    <w:p w:rsidR="00D67318" w:rsidRPr="00421D85" w:rsidRDefault="00D67318" w:rsidP="00E54871">
      <w:pPr>
        <w:numPr>
          <w:ilvl w:val="0"/>
          <w:numId w:val="12"/>
        </w:numPr>
        <w:tabs>
          <w:tab w:val="left" w:pos="1080"/>
        </w:tabs>
        <w:jc w:val="both"/>
        <w:rPr>
          <w:rFonts w:ascii="Arial" w:hAnsi="Arial" w:cs="Arial"/>
        </w:rPr>
      </w:pPr>
      <w:r w:rsidRPr="00421D85">
        <w:rPr>
          <w:rFonts w:ascii="Arial" w:hAnsi="Arial" w:cs="Arial"/>
          <w:bCs/>
        </w:rPr>
        <w:t xml:space="preserve">изменение настроек каждой страницы, таких как: название, заголовок (TITLE), </w:t>
      </w:r>
      <w:r w:rsidRPr="00421D85">
        <w:rPr>
          <w:rFonts w:ascii="Arial" w:hAnsi="Arial" w:cs="Arial"/>
          <w:bCs/>
          <w:lang w:val="en-US"/>
        </w:rPr>
        <w:t>META</w:t>
      </w:r>
      <w:r w:rsidRPr="00421D85">
        <w:rPr>
          <w:rFonts w:ascii="Arial" w:hAnsi="Arial" w:cs="Arial"/>
          <w:bCs/>
        </w:rPr>
        <w:t>-тэги, текстовое наполнение страницы;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информационных материалов;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установление связи с другими модулями.</w:t>
      </w:r>
    </w:p>
    <w:p w:rsidR="004A4FCF" w:rsidRPr="00421D85" w:rsidRDefault="004A4FCF">
      <w:pPr>
        <w:pStyle w:val="2"/>
        <w:rPr>
          <w:color w:val="000000"/>
          <w:sz w:val="18"/>
          <w:szCs w:val="18"/>
        </w:rPr>
      </w:pPr>
      <w:bookmarkStart w:id="42" w:name="_Toc50034388"/>
      <w:r w:rsidRPr="00421D85">
        <w:t>2.5. Управление анонсами</w:t>
      </w:r>
      <w:bookmarkEnd w:id="42"/>
    </w:p>
    <w:p w:rsid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Модуль управления анонсами предназначен для управления текстово-графическими анонсами, размещенными обычно на главной странице сайта. Данный сервис позволяет акцентировать внимание посетителя на более интересных предложениях владельца сайта. Анонсировать можно любое мероприятие, товар, услугу или акцию.</w:t>
      </w:r>
      <w:r w:rsidR="00421D85">
        <w:rPr>
          <w:rFonts w:ascii="Arial" w:hAnsi="Arial" w:cs="Arial"/>
        </w:rPr>
        <w:t xml:space="preserve"> </w:t>
      </w:r>
      <w:r w:rsidR="00421D85" w:rsidRPr="00BD087D">
        <w:rPr>
          <w:rFonts w:ascii="Arial" w:hAnsi="Arial" w:cs="Arial"/>
        </w:rPr>
        <w:t>Блок анонса включает в себя графическую иллюстрацию, краткую характеристику и ссылку на подробную информа</w:t>
      </w:r>
      <w:r w:rsidR="00D22D97">
        <w:rPr>
          <w:rFonts w:ascii="Arial" w:hAnsi="Arial" w:cs="Arial"/>
        </w:rPr>
        <w:t>цию о предложении (ссылка может</w:t>
      </w:r>
      <w:r w:rsidR="00EE7A4B">
        <w:rPr>
          <w:rFonts w:ascii="Arial" w:hAnsi="Arial" w:cs="Arial"/>
        </w:rPr>
        <w:t xml:space="preserve"> </w:t>
      </w:r>
      <w:r w:rsidR="00421D85" w:rsidRPr="00BD087D">
        <w:rPr>
          <w:rFonts w:ascii="Arial" w:hAnsi="Arial" w:cs="Arial"/>
        </w:rPr>
        <w:t>быть как на внутреннюю страницу, так и на внешний ресурс). С помощью модуля «Анонсы» можно организовать размещение логотипов спонсоров на сайте.</w:t>
      </w:r>
    </w:p>
    <w:p w:rsidR="00D92277" w:rsidRPr="00421D85" w:rsidRDefault="00D92277" w:rsidP="00D92277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 административной части сайта все анонсы представлены в виде таблицы-списка, с заданными полями. В этом списке легко видно какой анонс размещен на сайте и где он отображается (разместить/скрыть анонс можно установив/сняв чекбокс в определенном столбце общего списка).</w:t>
      </w:r>
    </w:p>
    <w:p w:rsidR="00D92277" w:rsidRPr="00421D85" w:rsidRDefault="00D92277">
      <w:pPr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421D85">
        <w:rPr>
          <w:rFonts w:ascii="Arial" w:hAnsi="Arial" w:cs="Arial"/>
        </w:rPr>
        <w:t xml:space="preserve">полноценное форматирование информации через визуальный текстовый редактор по принципу </w:t>
      </w:r>
      <w:r w:rsidRPr="00421D85">
        <w:rPr>
          <w:rFonts w:ascii="Arial" w:hAnsi="Arial" w:cs="Arial"/>
          <w:lang w:val="en-US"/>
        </w:rPr>
        <w:t>MS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Word</w:t>
      </w:r>
      <w:r w:rsidRPr="00421D85">
        <w:rPr>
          <w:rFonts w:ascii="Arial" w:hAnsi="Arial" w:cs="Arial"/>
        </w:rPr>
        <w:t>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анонсов;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уменьшенных изображений к анонсам, для отображения на главной странице сайта;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ведение архива с возможностью показывать/скрывать анонсы.</w:t>
      </w:r>
    </w:p>
    <w:p w:rsidR="004A4FCF" w:rsidRPr="00421D85" w:rsidRDefault="004A4FCF">
      <w:pPr>
        <w:pStyle w:val="2"/>
        <w:rPr>
          <w:color w:val="000000"/>
          <w:sz w:val="18"/>
          <w:szCs w:val="18"/>
        </w:rPr>
      </w:pPr>
      <w:bookmarkStart w:id="43" w:name="_Toc50034389"/>
      <w:r w:rsidRPr="00421D85">
        <w:lastRenderedPageBreak/>
        <w:t>2.6. Управление новостями</w:t>
      </w:r>
      <w:bookmarkEnd w:id="43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Модуль новостей позволяет размещать на страницах ресурса новостную ленту. Использование этого модуля позволяет своевременно размещать информацию обо всех значимых событиях компании.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визуальная среда форматирования текста по принципу MS Word;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новостей;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уменьшенных изображений к анонсам новостей;</w:t>
      </w:r>
    </w:p>
    <w:p w:rsidR="004A4FCF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ведение архива новостей с автоматическим перемещением новостей в архив;</w:t>
      </w:r>
    </w:p>
    <w:p w:rsidR="00A31F1D" w:rsidRPr="00421D85" w:rsidRDefault="00A31F1D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возможность отобразить/скрыть любую новость;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рассылка по занесению новой информации.</w:t>
      </w:r>
    </w:p>
    <w:p w:rsidR="004A4FCF" w:rsidRPr="00421D85" w:rsidRDefault="004A4FCF">
      <w:pPr>
        <w:pStyle w:val="2"/>
        <w:rPr>
          <w:color w:val="000000"/>
          <w:sz w:val="18"/>
          <w:szCs w:val="18"/>
        </w:rPr>
      </w:pPr>
      <w:bookmarkStart w:id="44" w:name="_Toc50034390"/>
      <w:r w:rsidRPr="00421D85">
        <w:t>2.7. Управление каталогом товаров</w:t>
      </w:r>
      <w:bookmarkEnd w:id="44"/>
    </w:p>
    <w:p w:rsidR="004A4FCF" w:rsidRPr="002B3C3E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Модуль «Каталог товаров» служит для ведения каталога товаров (продукции, услуг) на сайте с классификацией по разделам/подразделам (любого уровня вложенности).</w:t>
      </w:r>
      <w:r w:rsidR="00EE56C8">
        <w:rPr>
          <w:rFonts w:ascii="Arial" w:hAnsi="Arial" w:cs="Arial"/>
        </w:rPr>
        <w:t xml:space="preserve"> Любой товар каталога можно отнести к одному или нескольким разделам. Разделы каталога настраиваются, создаются и удаляются непосредственно с использованием административной панели управления</w:t>
      </w:r>
      <w:r w:rsidR="00EE56C8" w:rsidRPr="002B3C3E">
        <w:rPr>
          <w:rFonts w:ascii="Arial" w:hAnsi="Arial" w:cs="Arial"/>
        </w:rPr>
        <w:t>.</w:t>
      </w:r>
      <w:r w:rsidR="002B3C3E">
        <w:rPr>
          <w:rFonts w:ascii="Arial" w:hAnsi="Arial" w:cs="Arial"/>
        </w:rPr>
        <w:t xml:space="preserve"> Для повышения скорости работы, возможно применение модулей для экспорта/импорта данных из различных типов файлов (модули поставляются опционально, по предварительной договоренности)</w:t>
      </w:r>
      <w:r w:rsidR="002B3C3E" w:rsidRPr="00BE0F34">
        <w:rPr>
          <w:rFonts w:ascii="Arial" w:hAnsi="Arial" w:cs="Arial"/>
        </w:rPr>
        <w:t>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визуальная среда форматирования текста по принципу MS Word;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описания товаров;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использование уменьшенных изображений к разделам/подразделам и товарам;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 xml:space="preserve">ручной экспорт данных в </w:t>
      </w:r>
      <w:r w:rsidRPr="00421D85">
        <w:rPr>
          <w:rFonts w:ascii="Arial" w:hAnsi="Arial" w:cs="Arial"/>
          <w:lang w:val="en-US"/>
        </w:rPr>
        <w:t>CSV</w:t>
      </w:r>
      <w:r w:rsidRPr="00421D85">
        <w:rPr>
          <w:rFonts w:ascii="Arial" w:hAnsi="Arial" w:cs="Arial"/>
        </w:rPr>
        <w:t>-формат (текстовый файл с разделителем табуляция);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 xml:space="preserve">ручной импорт данных из </w:t>
      </w:r>
      <w:r w:rsidRPr="00421D85">
        <w:rPr>
          <w:rFonts w:ascii="Arial" w:hAnsi="Arial" w:cs="Arial"/>
          <w:lang w:val="en-US"/>
        </w:rPr>
        <w:t>CSV</w:t>
      </w:r>
      <w:r w:rsidRPr="00421D85">
        <w:rPr>
          <w:rFonts w:ascii="Arial" w:hAnsi="Arial" w:cs="Arial"/>
        </w:rPr>
        <w:t>-формата (текстовый файл с разделителем табуляция);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автоматический экспорт данных из учетных систем (1С, БЭСТ, Дельфин).</w:t>
      </w:r>
    </w:p>
    <w:p w:rsidR="004A4FCF" w:rsidRPr="00421D85" w:rsidRDefault="004A4FCF">
      <w:pPr>
        <w:pStyle w:val="2"/>
      </w:pPr>
      <w:bookmarkStart w:id="45" w:name="_Toc50034391"/>
      <w:r w:rsidRPr="00421D85">
        <w:t>2.8. Управление «вопрос-ответами»</w:t>
      </w:r>
      <w:bookmarkEnd w:id="45"/>
    </w:p>
    <w:p w:rsidR="004A4FCF" w:rsidRPr="00D84D8D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Модуль «вопрос-ответ» позволяет посетителю сайта задавать интересующий вопрос специалисту компании и получить на него оперативный ответ. При этом администратор сайта имеет возможность, как ответить, так и удалить или скрыть вопрос. При этом на сайте публикуются только вопросы с ответами.</w:t>
      </w:r>
      <w:r w:rsidR="002A6007">
        <w:rPr>
          <w:rFonts w:ascii="Arial" w:hAnsi="Arial" w:cs="Arial"/>
        </w:rPr>
        <w:t xml:space="preserve"> Сам вопрос, при соответствующих </w:t>
      </w:r>
      <w:r w:rsidR="007920A3">
        <w:rPr>
          <w:rFonts w:ascii="Arial" w:hAnsi="Arial" w:cs="Arial"/>
        </w:rPr>
        <w:t xml:space="preserve">настройках, может быть отправлен на </w:t>
      </w:r>
      <w:r w:rsidR="007920A3">
        <w:rPr>
          <w:rFonts w:ascii="Arial" w:hAnsi="Arial" w:cs="Arial"/>
          <w:lang w:val="en-US"/>
        </w:rPr>
        <w:t>e</w:t>
      </w:r>
      <w:r w:rsidR="007920A3" w:rsidRPr="00B2036A">
        <w:rPr>
          <w:rFonts w:ascii="Arial" w:hAnsi="Arial" w:cs="Arial"/>
        </w:rPr>
        <w:t>-</w:t>
      </w:r>
      <w:r w:rsidR="007920A3">
        <w:rPr>
          <w:rFonts w:ascii="Arial" w:hAnsi="Arial" w:cs="Arial"/>
          <w:lang w:val="en-US"/>
        </w:rPr>
        <w:t>mail</w:t>
      </w:r>
      <w:r w:rsidR="00D84D8D">
        <w:rPr>
          <w:rFonts w:ascii="Arial" w:hAnsi="Arial" w:cs="Arial"/>
        </w:rPr>
        <w:t>, заданный в системе администрирования</w:t>
      </w:r>
      <w:r w:rsidR="00D84D8D" w:rsidRPr="00B2036A">
        <w:rPr>
          <w:rFonts w:ascii="Arial" w:hAnsi="Arial" w:cs="Arial"/>
        </w:rPr>
        <w:t>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визуальная среда форматирования текста ответа по принципу MS Word;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ответа на вопрос;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lastRenderedPageBreak/>
        <w:t>возможность изменение текста вопроса;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возможность скрыть от показа на сайте вопрос с ответом.</w:t>
      </w:r>
    </w:p>
    <w:p w:rsidR="0091155B" w:rsidRDefault="0091155B" w:rsidP="0091155B">
      <w:pPr>
        <w:pStyle w:val="2"/>
      </w:pPr>
      <w:bookmarkStart w:id="46" w:name="_Toc50034392"/>
      <w:r>
        <w:t>2</w:t>
      </w:r>
      <w:r w:rsidRPr="00B2036A">
        <w:t>.</w:t>
      </w:r>
      <w:r w:rsidR="006C21B1">
        <w:t>9</w:t>
      </w:r>
      <w:r w:rsidRPr="00B2036A">
        <w:t>.</w:t>
      </w:r>
      <w:r>
        <w:t xml:space="preserve"> Управление фотогалереей</w:t>
      </w:r>
      <w:bookmarkEnd w:id="46"/>
    </w:p>
    <w:p w:rsidR="00FD2DF9" w:rsidRDefault="00FD2DF9" w:rsidP="00516148">
      <w:pPr>
        <w:ind w:firstLine="708"/>
        <w:jc w:val="both"/>
        <w:rPr>
          <w:rFonts w:ascii="Arial" w:hAnsi="Arial" w:cs="Arial"/>
        </w:rPr>
      </w:pPr>
      <w:r w:rsidRPr="00DE575A">
        <w:rPr>
          <w:rFonts w:ascii="Arial" w:hAnsi="Arial" w:cs="Arial"/>
        </w:rPr>
        <w:t xml:space="preserve">Модуль «Фотогалерея» — сервис, позволяющий администраторам ресурса размещать группы фотографий в привязке к страницам, статьям, новостям. Фото-галереи также возможно просмотреть отдельно в разделе с альбомами. </w:t>
      </w:r>
      <w:r>
        <w:rPr>
          <w:rFonts w:ascii="Arial" w:hAnsi="Arial" w:cs="Arial"/>
        </w:rPr>
        <w:t>Есть возможность автоматического создания уменьшенных миниатюр фотографий, для предварительного просмотра.</w:t>
      </w:r>
    </w:p>
    <w:p w:rsidR="00FD2DF9" w:rsidRDefault="00FD2DF9" w:rsidP="00FD2DF9">
      <w:pPr>
        <w:ind w:firstLine="708"/>
        <w:jc w:val="both"/>
        <w:rPr>
          <w:rFonts w:ascii="Arial" w:hAnsi="Arial" w:cs="Arial"/>
        </w:rPr>
      </w:pPr>
    </w:p>
    <w:p w:rsidR="00FD2DF9" w:rsidRDefault="00FD2DF9" w:rsidP="00FD2D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Основные функциональные возможности:</w:t>
      </w:r>
    </w:p>
    <w:p w:rsidR="00FD2DF9" w:rsidRDefault="009A4830" w:rsidP="00FD2DF9">
      <w:pPr>
        <w:numPr>
          <w:ilvl w:val="1"/>
          <w:numId w:val="13"/>
        </w:numPr>
        <w:tabs>
          <w:tab w:val="clear" w:pos="1440"/>
        </w:tabs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привязка фотографий к страницам, новостям, статьям</w:t>
      </w:r>
      <w:r w:rsidR="002A192D">
        <w:rPr>
          <w:rFonts w:ascii="Arial" w:hAnsi="Arial" w:cs="Arial"/>
        </w:rPr>
        <w:t>, событию</w:t>
      </w:r>
      <w:r>
        <w:rPr>
          <w:rFonts w:ascii="Arial" w:hAnsi="Arial" w:cs="Arial"/>
        </w:rPr>
        <w:t>;</w:t>
      </w:r>
    </w:p>
    <w:p w:rsidR="009A4830" w:rsidRDefault="00F75CF5" w:rsidP="00FD2DF9">
      <w:pPr>
        <w:numPr>
          <w:ilvl w:val="1"/>
          <w:numId w:val="13"/>
        </w:numPr>
        <w:tabs>
          <w:tab w:val="clear" w:pos="1440"/>
        </w:tabs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размещение описания каждой фотографии;</w:t>
      </w:r>
    </w:p>
    <w:p w:rsidR="00F75CF5" w:rsidRDefault="00E33BAD" w:rsidP="00FD2DF9">
      <w:pPr>
        <w:numPr>
          <w:ilvl w:val="1"/>
          <w:numId w:val="13"/>
        </w:numPr>
        <w:tabs>
          <w:tab w:val="clear" w:pos="1440"/>
        </w:tabs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управление иерархией фотоальбома, создание внутренних разделов;</w:t>
      </w:r>
    </w:p>
    <w:p w:rsidR="00E33BAD" w:rsidRDefault="00E33BAD" w:rsidP="00FD2DF9">
      <w:pPr>
        <w:numPr>
          <w:ilvl w:val="1"/>
          <w:numId w:val="13"/>
        </w:numPr>
        <w:tabs>
          <w:tab w:val="clear" w:pos="1440"/>
        </w:tabs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перемещение фотографий между разделами;</w:t>
      </w:r>
    </w:p>
    <w:p w:rsidR="00FD2DF9" w:rsidRDefault="00FD2DF9" w:rsidP="00FD2DF9">
      <w:pPr>
        <w:ind w:firstLine="708"/>
        <w:jc w:val="both"/>
        <w:rPr>
          <w:rFonts w:ascii="Arial" w:hAnsi="Arial" w:cs="Arial"/>
        </w:rPr>
      </w:pPr>
    </w:p>
    <w:p w:rsidR="00FD2DF9" w:rsidRPr="00612CAA" w:rsidRDefault="00FD2DF9" w:rsidP="00FD2D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В системе управления фотогалерея представлена в виде таблицы разделов с подразделами и фотографиями или таблицы фотографий, когда раздел только один</w:t>
      </w:r>
      <w:r w:rsidRPr="006857B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Есть возможность настройки числа отображаемых элементов на странице.</w:t>
      </w:r>
    </w:p>
    <w:p w:rsidR="004A4FCF" w:rsidRPr="00421D85" w:rsidRDefault="004A4FCF">
      <w:pPr>
        <w:pStyle w:val="2"/>
        <w:rPr>
          <w:color w:val="000000"/>
          <w:sz w:val="18"/>
          <w:szCs w:val="18"/>
        </w:rPr>
      </w:pPr>
      <w:bookmarkStart w:id="47" w:name="_Toc50034393"/>
      <w:r w:rsidRPr="00421D85">
        <w:t>2.1</w:t>
      </w:r>
      <w:r w:rsidR="006C21B1">
        <w:t>0</w:t>
      </w:r>
      <w:r w:rsidRPr="00421D85">
        <w:t>. Управление настройками сайта</w:t>
      </w:r>
      <w:bookmarkEnd w:id="47"/>
    </w:p>
    <w:p w:rsidR="004A4FCF" w:rsidRPr="00421D85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Данный служебный модуль, доступный только администраторам, предназначен для изменения служебной информации.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изменение адресов электронных ящиков для обратной связи, уведомлений и т.п.;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изменение текста приветствия на главной странице сайта;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изменение контактов внизу страниц сайта, копирайтов;</w:t>
      </w:r>
    </w:p>
    <w:p w:rsidR="004A4FCF" w:rsidRPr="00017DAB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 xml:space="preserve">изменение </w:t>
      </w:r>
      <w:r w:rsidRPr="00421D85">
        <w:rPr>
          <w:rFonts w:ascii="Arial" w:hAnsi="Arial" w:cs="Arial"/>
          <w:lang w:val="en-US"/>
        </w:rPr>
        <w:t>META</w:t>
      </w:r>
      <w:r w:rsidRPr="00421D85">
        <w:rPr>
          <w:rFonts w:ascii="Arial" w:hAnsi="Arial" w:cs="Arial"/>
        </w:rPr>
        <w:t>-информации страниц сайта по умолчанию, заголовков страниц.</w:t>
      </w:r>
    </w:p>
    <w:p w:rsidR="00017DAB" w:rsidRDefault="00017DAB" w:rsidP="00017DAB">
      <w:pPr>
        <w:autoSpaceDE w:val="0"/>
        <w:autoSpaceDN w:val="0"/>
        <w:adjustRightInd w:val="0"/>
        <w:rPr>
          <w:rFonts w:ascii="Arial" w:hAnsi="Arial" w:cs="Arial"/>
        </w:rPr>
      </w:pPr>
    </w:p>
    <w:p w:rsidR="00017DAB" w:rsidRPr="00421D85" w:rsidRDefault="00017DAB" w:rsidP="00017DAB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pStyle w:val="1"/>
      </w:pPr>
      <w:r w:rsidRPr="00421D85">
        <w:br w:type="page"/>
      </w:r>
      <w:bookmarkStart w:id="48" w:name="_Toc50034394"/>
      <w:r w:rsidRPr="00421D85">
        <w:lastRenderedPageBreak/>
        <w:t>3. Работа с системой</w:t>
      </w:r>
      <w:bookmarkEnd w:id="48"/>
    </w:p>
    <w:p w:rsidR="004A4FCF" w:rsidRPr="00421D85" w:rsidRDefault="004A4FCF">
      <w:pPr>
        <w:pStyle w:val="2"/>
      </w:pPr>
      <w:bookmarkStart w:id="49" w:name="_Toc50034395"/>
      <w:r w:rsidRPr="00421D85">
        <w:t>3.1. Запуск системы</w:t>
      </w:r>
      <w:bookmarkEnd w:id="49"/>
    </w:p>
    <w:p w:rsidR="004A4FCF" w:rsidRPr="00421D85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 xml:space="preserve">Запуск системы управления сайтом осуществляется при помощи </w:t>
      </w:r>
      <w:r w:rsidR="00BB3F9B">
        <w:rPr>
          <w:rFonts w:ascii="Arial" w:hAnsi="Arial" w:cs="Arial"/>
          <w:lang w:val="en-US"/>
        </w:rPr>
        <w:t>web</w:t>
      </w:r>
      <w:r w:rsidR="00BB3F9B" w:rsidRPr="00BB3F9B">
        <w:rPr>
          <w:rFonts w:ascii="Arial" w:hAnsi="Arial" w:cs="Arial"/>
        </w:rPr>
        <w:t>-</w:t>
      </w:r>
      <w:r w:rsidR="00BB3F9B">
        <w:rPr>
          <w:rFonts w:ascii="Arial" w:hAnsi="Arial" w:cs="Arial"/>
        </w:rPr>
        <w:t>браузера</w:t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pStyle w:val="2"/>
      </w:pPr>
      <w:bookmarkStart w:id="50" w:name="_Toc50034396"/>
      <w:r w:rsidRPr="00421D85">
        <w:t>3.2. Авторизация администратора</w:t>
      </w:r>
      <w:bookmarkEnd w:id="50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Интерфейс администратора сайта располагается по адресу самого сайта, к которому справа от доменного имени приписано «/admin/», например, сайт </w:t>
      </w:r>
      <w:hyperlink r:id="rId11" w:history="1">
        <w:r w:rsidRPr="00421D85">
          <w:rPr>
            <w:rStyle w:val="a4"/>
            <w:rFonts w:ascii="Arial" w:hAnsi="Arial" w:cs="Arial"/>
            <w:lang w:val="en-US"/>
          </w:rPr>
          <w:t>www</w:t>
        </w:r>
        <w:r w:rsidRPr="00421D85">
          <w:rPr>
            <w:rStyle w:val="a4"/>
            <w:rFonts w:ascii="Arial" w:hAnsi="Arial" w:cs="Arial"/>
          </w:rPr>
          <w:t>.</w:t>
        </w:r>
        <w:r w:rsidRPr="00421D85">
          <w:rPr>
            <w:rStyle w:val="a4"/>
            <w:rFonts w:ascii="Arial" w:hAnsi="Arial" w:cs="Arial"/>
            <w:lang w:val="en-US"/>
          </w:rPr>
          <w:t>site</w:t>
        </w:r>
        <w:r w:rsidRPr="00421D85">
          <w:rPr>
            <w:rStyle w:val="a4"/>
            <w:rFonts w:ascii="Arial" w:hAnsi="Arial" w:cs="Arial"/>
          </w:rPr>
          <w:t>.</w:t>
        </w:r>
        <w:r w:rsidRPr="00421D85">
          <w:rPr>
            <w:rStyle w:val="a4"/>
            <w:rFonts w:ascii="Arial" w:hAnsi="Arial" w:cs="Arial"/>
            <w:lang w:val="en-US"/>
          </w:rPr>
          <w:t>ru</w:t>
        </w:r>
      </w:hyperlink>
      <w:r w:rsidRPr="00421D85">
        <w:rPr>
          <w:rFonts w:ascii="Arial" w:hAnsi="Arial" w:cs="Arial"/>
        </w:rPr>
        <w:t xml:space="preserve">, а система управления сайтом – </w:t>
      </w:r>
      <w:hyperlink r:id="rId12" w:history="1">
        <w:r w:rsidRPr="00421D85">
          <w:rPr>
            <w:rStyle w:val="a4"/>
            <w:rFonts w:ascii="Arial" w:hAnsi="Arial" w:cs="Arial"/>
            <w:lang w:val="en-US"/>
          </w:rPr>
          <w:t>www</w:t>
        </w:r>
        <w:r w:rsidRPr="00421D85">
          <w:rPr>
            <w:rStyle w:val="a4"/>
            <w:rFonts w:ascii="Arial" w:hAnsi="Arial" w:cs="Arial"/>
          </w:rPr>
          <w:t>.</w:t>
        </w:r>
        <w:r w:rsidRPr="00421D85">
          <w:rPr>
            <w:rStyle w:val="a4"/>
            <w:rFonts w:ascii="Arial" w:hAnsi="Arial" w:cs="Arial"/>
            <w:lang w:val="en-US"/>
          </w:rPr>
          <w:t>site</w:t>
        </w:r>
        <w:r w:rsidRPr="00421D85">
          <w:rPr>
            <w:rStyle w:val="a4"/>
            <w:rFonts w:ascii="Arial" w:hAnsi="Arial" w:cs="Arial"/>
          </w:rPr>
          <w:t>.</w:t>
        </w:r>
        <w:r w:rsidRPr="00421D85">
          <w:rPr>
            <w:rStyle w:val="a4"/>
            <w:rFonts w:ascii="Arial" w:hAnsi="Arial" w:cs="Arial"/>
            <w:lang w:val="en-US"/>
          </w:rPr>
          <w:t>ru</w:t>
        </w:r>
        <w:r w:rsidRPr="00421D85">
          <w:rPr>
            <w:rStyle w:val="a4"/>
            <w:rFonts w:ascii="Arial" w:hAnsi="Arial" w:cs="Arial"/>
          </w:rPr>
          <w:t>/</w:t>
        </w:r>
        <w:r w:rsidRPr="00421D85">
          <w:rPr>
            <w:rStyle w:val="a4"/>
            <w:rFonts w:ascii="Arial" w:hAnsi="Arial" w:cs="Arial"/>
            <w:lang w:val="en-US"/>
          </w:rPr>
          <w:t>admin</w:t>
        </w:r>
        <w:r w:rsidRPr="00421D85">
          <w:rPr>
            <w:rStyle w:val="a4"/>
            <w:rFonts w:ascii="Arial" w:hAnsi="Arial" w:cs="Arial"/>
          </w:rPr>
          <w:t>/</w:t>
        </w:r>
      </w:hyperlink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8454F2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1908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36" y="21370"/>
                <wp:lineTo x="21536" y="0"/>
                <wp:lineTo x="0" y="0"/>
              </wp:wrapPolygon>
            </wp:wrapTight>
            <wp:docPr id="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 xml:space="preserve">При обращении к этой странице сайта в браузере открывается окно </w:t>
      </w:r>
      <w:r w:rsidR="004A4FCF" w:rsidRPr="00421D85">
        <w:rPr>
          <w:rFonts w:ascii="Arial" w:hAnsi="Arial" w:cs="Arial"/>
          <w:b/>
          <w:bCs/>
        </w:rPr>
        <w:t>Авторизации</w:t>
      </w:r>
      <w:r w:rsidR="004A4FCF" w:rsidRPr="00421D85">
        <w:rPr>
          <w:rFonts w:ascii="Arial" w:hAnsi="Arial" w:cs="Arial"/>
        </w:rPr>
        <w:t xml:space="preserve">, предназначенное для идентификации администратора системы. 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Для входа необходимо ввести </w:t>
      </w:r>
      <w:r w:rsidRPr="00421D85">
        <w:rPr>
          <w:rFonts w:ascii="Arial" w:hAnsi="Arial" w:cs="Arial"/>
          <w:b/>
          <w:bCs/>
        </w:rPr>
        <w:t>Имя пользователя</w:t>
      </w:r>
      <w:r w:rsidRPr="00421D85">
        <w:rPr>
          <w:rFonts w:ascii="Arial" w:hAnsi="Arial" w:cs="Arial"/>
        </w:rPr>
        <w:t xml:space="preserve"> (Логин) и </w:t>
      </w:r>
      <w:r w:rsidRPr="00421D85">
        <w:rPr>
          <w:rFonts w:ascii="Arial" w:hAnsi="Arial" w:cs="Arial"/>
          <w:b/>
          <w:bCs/>
        </w:rPr>
        <w:t>пароль</w:t>
      </w:r>
      <w:r w:rsidRPr="00421D85">
        <w:rPr>
          <w:rFonts w:ascii="Arial" w:hAnsi="Arial" w:cs="Arial"/>
        </w:rPr>
        <w:t xml:space="preserve"> и нажать кнопку </w:t>
      </w:r>
      <w:r w:rsidR="00BB3F9B">
        <w:rPr>
          <w:rFonts w:ascii="Arial" w:hAnsi="Arial" w:cs="Arial"/>
          <w:b/>
          <w:bCs/>
        </w:rPr>
        <w:t>Войти</w:t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BB3F9B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>Д</w:t>
      </w:r>
      <w:r w:rsidR="004A4FCF" w:rsidRPr="00421D85">
        <w:rPr>
          <w:rFonts w:ascii="Arial" w:hAnsi="Arial" w:cs="Arial"/>
        </w:rPr>
        <w:t>алее, при корректном вводе логина и пароля, открывается рабочий стол администратора по управлению сайта (в некоторых случаях система может потребовать ввести логин и пароль еще раз).</w:t>
      </w:r>
    </w:p>
    <w:p w:rsidR="004A4FCF" w:rsidRPr="00421D85" w:rsidRDefault="004A4FCF">
      <w:pPr>
        <w:rPr>
          <w:rFonts w:ascii="Arial" w:hAnsi="Arial" w:cs="Arial"/>
          <w:sz w:val="18"/>
          <w:szCs w:val="18"/>
        </w:rPr>
      </w:pPr>
    </w:p>
    <w:p w:rsidR="004A4FCF" w:rsidRPr="00421D85" w:rsidRDefault="008454F2">
      <w:pPr>
        <w:ind w:left="720"/>
        <w:rPr>
          <w:rFonts w:ascii="Arial" w:hAnsi="Arial" w:cs="Arial"/>
        </w:rPr>
      </w:pPr>
      <w:r w:rsidRPr="00421D85">
        <w:rPr>
          <w:rFonts w:ascii="Arial" w:hAnsi="Arial" w:cs="Arial"/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41910</wp:posOffset>
            </wp:positionV>
            <wp:extent cx="228600" cy="205740"/>
            <wp:effectExtent l="0" t="0" r="0" b="3810"/>
            <wp:wrapSquare wrapText="bothSides"/>
            <wp:docPr id="388" name="Рисунок 388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>Работа с системой осуществляется только администраторами сайта. Параметры администратора (логин и пароль) предоставляются разработчиками.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pStyle w:val="2"/>
      </w:pPr>
      <w:bookmarkStart w:id="51" w:name="_Toc50034397"/>
      <w:r w:rsidRPr="00421D85">
        <w:t xml:space="preserve">3.3. </w:t>
      </w:r>
      <w:bookmarkStart w:id="52" w:name="_Toc158287702"/>
      <w:bookmarkStart w:id="53" w:name="_Toc158302089"/>
      <w:r w:rsidRPr="00421D85">
        <w:t>Интерфейс системы управления</w:t>
      </w:r>
      <w:bookmarkEnd w:id="52"/>
      <w:bookmarkEnd w:id="53"/>
      <w:r w:rsidRPr="00421D85">
        <w:t xml:space="preserve"> (рабочий стол администратора)</w:t>
      </w:r>
      <w:bookmarkEnd w:id="51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Главная страница интерфейса </w:t>
      </w:r>
      <w:r w:rsidRPr="00421D85">
        <w:rPr>
          <w:rFonts w:ascii="Arial" w:hAnsi="Arial" w:cs="Arial"/>
          <w:b/>
          <w:bCs/>
        </w:rPr>
        <w:t>Администратора</w:t>
      </w:r>
      <w:r w:rsidRPr="00421D85">
        <w:rPr>
          <w:rFonts w:ascii="Arial" w:hAnsi="Arial" w:cs="Arial"/>
          <w:i/>
          <w:iCs/>
        </w:rPr>
        <w:t xml:space="preserve"> </w:t>
      </w:r>
      <w:r w:rsidRPr="00421D85">
        <w:rPr>
          <w:rFonts w:ascii="Arial" w:hAnsi="Arial" w:cs="Arial"/>
        </w:rPr>
        <w:t>состоит из нескольких блоков: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Верхняя панель содержит «переключатель» между </w:t>
      </w:r>
      <w:r w:rsidR="00BB3F9B">
        <w:rPr>
          <w:rFonts w:ascii="Arial" w:hAnsi="Arial" w:cs="Arial"/>
        </w:rPr>
        <w:t>языковыми версиями системы</w:t>
      </w:r>
      <w:r w:rsidRPr="00421D85">
        <w:rPr>
          <w:rFonts w:ascii="Arial" w:hAnsi="Arial" w:cs="Arial"/>
        </w:rPr>
        <w:t xml:space="preserve"> управления</w:t>
      </w:r>
      <w:r w:rsidR="00BB3F9B">
        <w:rPr>
          <w:rFonts w:ascii="Arial" w:hAnsi="Arial" w:cs="Arial"/>
        </w:rPr>
        <w:t xml:space="preserve">, ссылку на сайт, ссылку на </w:t>
      </w:r>
      <w:r w:rsidR="005624E7">
        <w:rPr>
          <w:rFonts w:ascii="Arial" w:hAnsi="Arial" w:cs="Arial"/>
        </w:rPr>
        <w:t>редактирование</w:t>
      </w:r>
      <w:r w:rsidR="00BB3F9B">
        <w:rPr>
          <w:rFonts w:ascii="Arial" w:hAnsi="Arial" w:cs="Arial"/>
        </w:rPr>
        <w:t xml:space="preserve"> учетной записи, ссылку на справочную информацию, а так же кнопку выхода.</w:t>
      </w:r>
      <w:r w:rsidRPr="00421D85">
        <w:rPr>
          <w:rFonts w:ascii="Arial" w:hAnsi="Arial" w:cs="Arial"/>
        </w:rPr>
        <w:t xml:space="preserve"> Следует отметить, что изменения, вносимые через систему управления сайтом, становятся доступными посетителям сайта сразу же после сохранения изменений. </w:t>
      </w:r>
    </w:p>
    <w:p w:rsidR="004A4FCF" w:rsidRPr="00421D85" w:rsidRDefault="004A4FCF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случае, когда </w:t>
      </w:r>
      <w:r w:rsidRPr="00421D85">
        <w:rPr>
          <w:rFonts w:ascii="Arial" w:hAnsi="Arial" w:cs="Arial"/>
          <w:lang w:val="en-US"/>
        </w:rPr>
        <w:t>Web</w:t>
      </w:r>
      <w:r w:rsidRPr="00421D85">
        <w:rPr>
          <w:rFonts w:ascii="Arial" w:hAnsi="Arial" w:cs="Arial"/>
        </w:rPr>
        <w:t>-сайт разрабатывается на нескольких языках или разделен на несколько независимых направлений, в верхней панели находиться «переключатель» активной текущей редактируемой версии и направления сайта (это означает, что вся отображаемая информация в системе в данный момент относиться к текущей выбранной версии и направлению).</w:t>
      </w:r>
    </w:p>
    <w:p w:rsidR="004A4FCF" w:rsidRPr="00421D85" w:rsidRDefault="004A4FCF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Основное меню системы позволяет выбрать модуль управления сайтом, к которому вы хотите перейти. </w:t>
      </w:r>
    </w:p>
    <w:p w:rsidR="00E3048E" w:rsidRDefault="00E3048E" w:rsidP="00E3048E">
      <w:pPr>
        <w:rPr>
          <w:rFonts w:ascii="Arial" w:hAnsi="Arial" w:cs="Arial"/>
          <w:sz w:val="20"/>
        </w:rPr>
      </w:pPr>
    </w:p>
    <w:p w:rsidR="004A4FCF" w:rsidRDefault="00E3048E" w:rsidP="005F684C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49E336" wp14:editId="709E4CE1">
                <wp:simplePos x="0" y="0"/>
                <wp:positionH relativeFrom="column">
                  <wp:posOffset>880745</wp:posOffset>
                </wp:positionH>
                <wp:positionV relativeFrom="paragraph">
                  <wp:posOffset>1746250</wp:posOffset>
                </wp:positionV>
                <wp:extent cx="1104900" cy="542925"/>
                <wp:effectExtent l="190500" t="0" r="19050" b="28575"/>
                <wp:wrapNone/>
                <wp:docPr id="150" name="Скругленная прямоугольная выноска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42925"/>
                        </a:xfrm>
                        <a:prstGeom prst="wedgeRoundRectCallout">
                          <a:avLst>
                            <a:gd name="adj1" fmla="val -65661"/>
                            <a:gd name="adj2" fmla="val 2390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4EB" w:rsidRPr="005F684C" w:rsidRDefault="007634EB" w:rsidP="001021B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F68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Основное меню системы управления</w:t>
                            </w:r>
                          </w:p>
                          <w:p w:rsidR="007634EB" w:rsidRDefault="007634EB" w:rsidP="001021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49E33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50" o:spid="_x0000_s1026" type="#_x0000_t62" style="position:absolute;left:0;text-align:left;margin-left:69.35pt;margin-top:137.5pt;width:87pt;height:4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" adj="-3383,15963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634EB" w:rsidRPr="005F684C" w:rsidRDefault="007634EB" w:rsidP="001021B9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F684C">
                        <w:rPr>
                          <w:rFonts w:ascii="Arial" w:hAnsi="Arial" w:cs="Arial"/>
                          <w:sz w:val="18"/>
                          <w:szCs w:val="18"/>
                        </w:rPr>
                        <w:t>Основное меню системы управления</w:t>
                      </w:r>
                    </w:p>
                    <w:p w:rsidR="007634EB" w:rsidRDefault="007634EB" w:rsidP="001021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C567562" wp14:editId="0BE1FCF5">
                <wp:simplePos x="0" y="0"/>
                <wp:positionH relativeFrom="column">
                  <wp:posOffset>3328670</wp:posOffset>
                </wp:positionH>
                <wp:positionV relativeFrom="paragraph">
                  <wp:posOffset>1047750</wp:posOffset>
                </wp:positionV>
                <wp:extent cx="3171825" cy="1552575"/>
                <wp:effectExtent l="0" t="895350" r="28575" b="28575"/>
                <wp:wrapNone/>
                <wp:docPr id="158" name="Группа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1552575"/>
                          <a:chOff x="47625" y="-4200525"/>
                          <a:chExt cx="3171825" cy="1552575"/>
                        </a:xfrm>
                      </wpg:grpSpPr>
                      <wps:wsp>
                        <wps:cNvPr id="149" name="Скругленная прямоугольная выноска 149"/>
                        <wps:cNvSpPr/>
                        <wps:spPr>
                          <a:xfrm>
                            <a:off x="47625" y="-3248025"/>
                            <a:ext cx="1495425" cy="600075"/>
                          </a:xfrm>
                          <a:prstGeom prst="wedgeRoundRectCallout">
                            <a:avLst>
                              <a:gd name="adj1" fmla="val -20196"/>
                              <a:gd name="adj2" fmla="val -72421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34EB" w:rsidRDefault="007634EB" w:rsidP="001021B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Рабочая область модулей управления системы</w:t>
                              </w:r>
                            </w:p>
                            <w:p w:rsidR="007634EB" w:rsidRDefault="007634EB" w:rsidP="001021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Скругленная прямоугольная выноска 152"/>
                        <wps:cNvSpPr/>
                        <wps:spPr>
                          <a:xfrm>
                            <a:off x="1933575" y="-4200525"/>
                            <a:ext cx="1285875" cy="409575"/>
                          </a:xfrm>
                          <a:prstGeom prst="wedgeRoundRectCallout">
                            <a:avLst>
                              <a:gd name="adj1" fmla="val -6496"/>
                              <a:gd name="adj2" fmla="val -253687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34EB" w:rsidRPr="001021B9" w:rsidRDefault="007634EB" w:rsidP="001021B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1021B9">
                                <w:rPr>
                                  <w:rFonts w:ascii="Arial" w:hAnsi="Arial" w:cs="Arial"/>
                                  <w:sz w:val="20"/>
                                </w:rPr>
                                <w:t>Справочная информация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67562" id="Группа 158" o:spid="_x0000_s1027" style="position:absolute;left:0;text-align:left;margin-left:262.1pt;margin-top:82.5pt;width:249.75pt;height:122.25pt;z-index:251692032;mso-width-relative:margin;mso-height-relative:margin" coordorigin="476,-42005" coordsize="31718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">
                <v:shape id="Скругленная прямоугольная выноска 149" o:spid="_x0000_s1028" type="#_x0000_t62" style="position:absolute;left:476;top:-32480;width:14954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Un8MA&#10;AADcAAAADwAAAGRycy9kb3ducmV2LnhtbERPzWrCQBC+C77DMkJvuklbgk3dBKuUeCgBbR9gyI5J&#10;MDsbs6umffpuoeBtPr7fWeWj6cSVBtdaVhAvIhDEldUt1wq+Pt/nSxDOI2vsLJOCb3KQZ9PJClNt&#10;b7yn68HXIoSwS1FB432fSumqhgy6he2JA3e0g0Ef4FBLPeAthJtOPkZRIg22HBoa7GnTUHU6XIyC&#10;n0sSF2/uqT5vk500cVfyR1Eq9TAb168gPI3+Lv5373SY//wCf8+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vUn8MAAADcAAAADwAAAAAAAAAAAAAAAACYAgAAZHJzL2Rv&#10;d25yZXYueG1sUEsFBgAAAAAEAAQA9QAAAIgDAAAAAA==&#10;" adj="6438,-4843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7634EB" w:rsidRDefault="007634EB" w:rsidP="001021B9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Рабочая область модулей управления системы</w:t>
                        </w:r>
                      </w:p>
                      <w:p w:rsidR="007634EB" w:rsidRDefault="007634EB" w:rsidP="001021B9">
                        <w:pPr>
                          <w:jc w:val="center"/>
                        </w:pPr>
                      </w:p>
                    </w:txbxContent>
                  </v:textbox>
                </v:shape>
                <v:shape id="Скругленная прямоугольная выноска 152" o:spid="_x0000_s1029" type="#_x0000_t62" style="position:absolute;left:19335;top:-42005;width:12859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XCcMA&#10;AADcAAAADwAAAGRycy9kb3ducmV2LnhtbERPTWvCQBC9C/6HZYTedKNYlegqKpaK0ENjW3ocsmMS&#10;zM7G7Krx37uC4G0e73Nmi8aU4kK1Kywr6PciEMSp1QVnCn72H90JCOeRNZaWScGNHCzm7dYMY22v&#10;/E2XxGcihLCLUUHufRVL6dKcDLqerYgDd7C1QR9gnUld4zWEm1IOomgkDRYcGnKsaJ1TekzORsHp&#10;txkfN327X93+Rp/nr2S408W/Um+dZjkF4anxL/HTvdVh/vsAHs+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gXCcMAAADcAAAADwAAAAAAAAAAAAAAAACYAgAAZHJzL2Rv&#10;d25yZXYueG1sUEsFBgAAAAAEAAQA9QAAAIgDAAAAAA==&#10;" adj="9397,-43996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7634EB" w:rsidRPr="001021B9" w:rsidRDefault="007634EB" w:rsidP="001021B9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1021B9">
                          <w:rPr>
                            <w:rFonts w:ascii="Arial" w:hAnsi="Arial" w:cs="Arial"/>
                            <w:sz w:val="20"/>
                          </w:rPr>
                          <w:t>Справочная информация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B1FA00" wp14:editId="01D0B848">
                <wp:simplePos x="0" y="0"/>
                <wp:positionH relativeFrom="column">
                  <wp:posOffset>4233545</wp:posOffset>
                </wp:positionH>
                <wp:positionV relativeFrom="paragraph">
                  <wp:posOffset>393700</wp:posOffset>
                </wp:positionV>
                <wp:extent cx="1285875" cy="409575"/>
                <wp:effectExtent l="0" t="190500" r="28575" b="28575"/>
                <wp:wrapNone/>
                <wp:docPr id="151" name="Скругленная прямоугольная выноска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9575"/>
                        </a:xfrm>
                        <a:prstGeom prst="wedgeRoundRectCallout">
                          <a:avLst>
                            <a:gd name="adj1" fmla="val 26097"/>
                            <a:gd name="adj2" fmla="val -9089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4EB" w:rsidRDefault="007634EB" w:rsidP="001021B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Редактирование учетной записи</w:t>
                            </w:r>
                          </w:p>
                          <w:p w:rsidR="007634EB" w:rsidRDefault="007634EB" w:rsidP="001021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FA00" id="Скругленная прямоугольная выноска 151" o:spid="_x0000_s1030" type="#_x0000_t62" style="position:absolute;left:0;text-align:left;margin-left:333.35pt;margin-top:31pt;width:101.25pt;height:3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" adj="16437,-8834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634EB" w:rsidRDefault="007634EB" w:rsidP="001021B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Редактирование учетной записи</w:t>
                      </w:r>
                    </w:p>
                    <w:p w:rsidR="007634EB" w:rsidRDefault="007634EB" w:rsidP="001021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3A5362" wp14:editId="3B9DBD68">
                <wp:simplePos x="0" y="0"/>
                <wp:positionH relativeFrom="column">
                  <wp:posOffset>2919095</wp:posOffset>
                </wp:positionH>
                <wp:positionV relativeFrom="paragraph">
                  <wp:posOffset>669925</wp:posOffset>
                </wp:positionV>
                <wp:extent cx="1285875" cy="409575"/>
                <wp:effectExtent l="0" t="495300" r="161925" b="28575"/>
                <wp:wrapNone/>
                <wp:docPr id="155" name="Скругленная прямоугольная вынос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9575"/>
                        </a:xfrm>
                        <a:prstGeom prst="wedgeRoundRectCallout">
                          <a:avLst>
                            <a:gd name="adj1" fmla="val 57949"/>
                            <a:gd name="adj2" fmla="val -15833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4EB" w:rsidRDefault="007634EB" w:rsidP="00502DF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Ссылка на сайт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A5362" id="Скругленная прямоугольная выноска 155" o:spid="_x0000_s1031" type="#_x0000_t62" style="position:absolute;left:0;text-align:left;margin-left:229.85pt;margin-top:52.75pt;width:101.25pt;height:3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" adj="23317,-2340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634EB" w:rsidRDefault="007634EB" w:rsidP="00502DF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Ссылка на сайт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78115B" wp14:editId="723E89FA">
                <wp:simplePos x="0" y="0"/>
                <wp:positionH relativeFrom="page">
                  <wp:posOffset>2856230</wp:posOffset>
                </wp:positionH>
                <wp:positionV relativeFrom="paragraph">
                  <wp:posOffset>12700</wp:posOffset>
                </wp:positionV>
                <wp:extent cx="1562100" cy="600075"/>
                <wp:effectExtent l="0" t="0" r="171450" b="28575"/>
                <wp:wrapNone/>
                <wp:docPr id="157" name="Скругленная прямоугольная выноска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00075"/>
                        </a:xfrm>
                        <a:prstGeom prst="wedgeRoundRectCallout">
                          <a:avLst>
                            <a:gd name="adj1" fmla="val 58729"/>
                            <a:gd name="adj2" fmla="val -2637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4EB" w:rsidRPr="0052604E" w:rsidRDefault="007634EB" w:rsidP="0052604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604E">
                              <w:rPr>
                                <w:rFonts w:ascii="Arial" w:hAnsi="Arial" w:cs="Arial"/>
                                <w:sz w:val="20"/>
                              </w:rPr>
                              <w:t>Переключение между версиями (если предусмотрено)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8115B" id="Скругленная прямоугольная выноска 157" o:spid="_x0000_s1032" type="#_x0000_t62" style="position:absolute;left:0;text-align:left;margin-left:224.9pt;margin-top:1pt;width:123pt;height:47.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" adj="23485,5104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634EB" w:rsidRPr="0052604E" w:rsidRDefault="007634EB" w:rsidP="0052604E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52604E">
                        <w:rPr>
                          <w:rFonts w:ascii="Arial" w:hAnsi="Arial" w:cs="Arial"/>
                          <w:sz w:val="20"/>
                        </w:rPr>
                        <w:t>Переключение между версиями (если предусмотрено)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4F2" w:rsidRPr="00634E71">
        <w:rPr>
          <w:noProof/>
        </w:rPr>
        <w:drawing>
          <wp:inline distT="0" distB="0" distL="0" distR="0" wp14:anchorId="64402551" wp14:editId="0BE48B0A">
            <wp:extent cx="6181725" cy="2505075"/>
            <wp:effectExtent l="0" t="0" r="9525" b="9525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1A" w:rsidRDefault="0030001A" w:rsidP="0030001A">
      <w:pPr>
        <w:ind w:left="60"/>
        <w:jc w:val="both"/>
        <w:rPr>
          <w:rFonts w:ascii="Arial" w:hAnsi="Arial" w:cs="Arial"/>
        </w:rPr>
      </w:pPr>
    </w:p>
    <w:p w:rsidR="0030001A" w:rsidRPr="00421D85" w:rsidRDefault="0030001A" w:rsidP="00E3048E">
      <w:pPr>
        <w:ind w:left="60"/>
        <w:jc w:val="both"/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Основное меню системы управления (слева) зависит от комплектации </w:t>
      </w:r>
      <w:r w:rsidRPr="00421D85">
        <w:rPr>
          <w:rFonts w:ascii="Arial" w:hAnsi="Arial" w:cs="Arial"/>
          <w:lang w:val="en-US"/>
        </w:rPr>
        <w:t>Web</w:t>
      </w:r>
      <w:r w:rsidRPr="00421D85">
        <w:rPr>
          <w:rFonts w:ascii="Arial" w:hAnsi="Arial" w:cs="Arial"/>
        </w:rPr>
        <w:t xml:space="preserve">-системы и описывается в </w:t>
      </w:r>
      <w:r w:rsidRPr="00421D85">
        <w:rPr>
          <w:rFonts w:ascii="Arial" w:hAnsi="Arial" w:cs="Arial"/>
          <w:b/>
          <w:bCs/>
        </w:rPr>
        <w:t>Техническом задании</w:t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rPr>
          <w:rFonts w:ascii="Arial" w:hAnsi="Arial" w:cs="Arial"/>
        </w:rPr>
      </w:pPr>
    </w:p>
    <w:p w:rsidR="00257E63" w:rsidRDefault="004A4FCF" w:rsidP="00257E63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Переход к управлению нужного модуля осуществляется при помощи выбора одноименной команды меню слева. После чего в правой части страницы сверху появится дополнительная панель управления данным разделом</w:t>
      </w:r>
    </w:p>
    <w:p w:rsidR="00257E63" w:rsidRDefault="00257E63" w:rsidP="00257E63">
      <w:pPr>
        <w:jc w:val="both"/>
        <w:rPr>
          <w:rFonts w:ascii="Arial" w:hAnsi="Arial" w:cs="Arial"/>
        </w:rPr>
      </w:pPr>
    </w:p>
    <w:p w:rsidR="00257E63" w:rsidRDefault="00257E63" w:rsidP="00257E63">
      <w:pPr>
        <w:jc w:val="both"/>
        <w:rPr>
          <w:rFonts w:ascii="Arial" w:hAnsi="Arial" w:cs="Arial"/>
        </w:rPr>
      </w:pPr>
    </w:p>
    <w:p w:rsidR="004A4FCF" w:rsidRPr="00257E63" w:rsidRDefault="004A4FCF" w:rsidP="00257E63">
      <w:pPr>
        <w:pStyle w:val="1"/>
        <w:jc w:val="left"/>
      </w:pPr>
      <w:bookmarkStart w:id="54" w:name="_Toc50034398"/>
      <w:r w:rsidRPr="00421D85">
        <w:t>3.4. Элементы управления</w:t>
      </w:r>
      <w:bookmarkEnd w:id="54"/>
    </w:p>
    <w:tbl>
      <w:tblPr>
        <w:tblW w:w="0" w:type="auto"/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6066"/>
        <w:gridCol w:w="3674"/>
      </w:tblGrid>
      <w:tr w:rsidR="004A4FCF" w:rsidRPr="00421D85" w:rsidTr="0021007A">
        <w:tc>
          <w:tcPr>
            <w:tcW w:w="6066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6AE854A" wp14:editId="303C4C10">
                  <wp:extent cx="1647825" cy="3238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Кнопка</w:t>
            </w:r>
          </w:p>
        </w:tc>
      </w:tr>
      <w:tr w:rsidR="004A4FCF" w:rsidRPr="00421D85" w:rsidTr="0021007A">
        <w:tc>
          <w:tcPr>
            <w:tcW w:w="6066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43ED609" wp14:editId="49A5D10A">
                  <wp:extent cx="3705225" cy="571500"/>
                  <wp:effectExtent l="0" t="0" r="9525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Поле ввода</w:t>
            </w:r>
          </w:p>
        </w:tc>
      </w:tr>
      <w:tr w:rsidR="004A4FCF" w:rsidRPr="00421D85" w:rsidTr="0021007A">
        <w:tc>
          <w:tcPr>
            <w:tcW w:w="6066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9514831" wp14:editId="3E4B7EA8">
                  <wp:extent cx="3038475" cy="609600"/>
                  <wp:effectExtent l="0" t="0" r="9525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Поле выбора файла</w:t>
            </w:r>
          </w:p>
        </w:tc>
      </w:tr>
      <w:tr w:rsidR="004A4FCF" w:rsidRPr="00421D85" w:rsidTr="0021007A">
        <w:tc>
          <w:tcPr>
            <w:tcW w:w="6066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146BA6F" wp14:editId="416B387F">
                  <wp:extent cx="3686175" cy="619125"/>
                  <wp:effectExtent l="0" t="0" r="9525" b="952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Выпадающий список</w:t>
            </w:r>
          </w:p>
        </w:tc>
      </w:tr>
      <w:tr w:rsidR="004A4FCF" w:rsidRPr="00421D85" w:rsidTr="0021007A">
        <w:tc>
          <w:tcPr>
            <w:tcW w:w="6066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96349DC" wp14:editId="01156214">
                  <wp:extent cx="1028700" cy="266700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Установленный селектор (чекбокс)</w:t>
            </w:r>
          </w:p>
        </w:tc>
      </w:tr>
      <w:tr w:rsidR="004A4FCF" w:rsidRPr="00421D85" w:rsidTr="0021007A">
        <w:tc>
          <w:tcPr>
            <w:tcW w:w="6066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C6054FC" wp14:editId="06A91879">
                  <wp:extent cx="971550" cy="257175"/>
                  <wp:effectExtent l="0" t="0" r="0" b="9525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Неустановленный селектор (чекбокс)</w:t>
            </w:r>
          </w:p>
        </w:tc>
      </w:tr>
      <w:tr w:rsidR="004A4FCF" w:rsidRPr="00421D85" w:rsidTr="0021007A">
        <w:tc>
          <w:tcPr>
            <w:tcW w:w="6066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bookmarkStart w:id="55" w:name="_Управление_страницами_сайта"/>
            <w:bookmarkStart w:id="56" w:name="_Toc135636271"/>
            <w:bookmarkStart w:id="57" w:name="_Toc158287704"/>
            <w:bookmarkStart w:id="58" w:name="_Toc158302094"/>
            <w:bookmarkStart w:id="59" w:name="_Toc131238476"/>
            <w:bookmarkStart w:id="60" w:name="_Toc131271976"/>
            <w:bookmarkStart w:id="61" w:name="_Toc131272015"/>
            <w:bookmarkEnd w:id="55"/>
            <w:r>
              <w:rPr>
                <w:noProof/>
              </w:rPr>
              <w:lastRenderedPageBreak/>
              <w:drawing>
                <wp:inline distT="0" distB="0" distL="0" distR="0" wp14:anchorId="1C9AF3A5" wp14:editId="7F81C0DA">
                  <wp:extent cx="1247775" cy="381000"/>
                  <wp:effectExtent l="0" t="0" r="9525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4A4FCF" w:rsidRPr="00421D85">
              <w:rPr>
                <w:rFonts w:ascii="Arial" w:hAnsi="Arial" w:cs="Arial"/>
              </w:rPr>
              <w:t>ер</w:t>
            </w:r>
            <w:r>
              <w:rPr>
                <w:rFonts w:ascii="Arial" w:hAnsi="Arial" w:cs="Arial"/>
              </w:rPr>
              <w:t>еход на другую страницу системы</w:t>
            </w:r>
          </w:p>
        </w:tc>
      </w:tr>
    </w:tbl>
    <w:p w:rsidR="004A4FCF" w:rsidRDefault="004A4FCF">
      <w:pPr>
        <w:rPr>
          <w:rFonts w:ascii="Arial" w:hAnsi="Arial" w:cs="Arial"/>
        </w:rPr>
      </w:pPr>
    </w:p>
    <w:p w:rsidR="00257E63" w:rsidRPr="00EE7A4B" w:rsidRDefault="00257E63">
      <w:pPr>
        <w:rPr>
          <w:rFonts w:ascii="Arial" w:hAnsi="Arial" w:cs="Arial"/>
        </w:rPr>
      </w:pPr>
    </w:p>
    <w:p w:rsidR="004A4FCF" w:rsidRPr="00421D85" w:rsidRDefault="004A4FCF">
      <w:pPr>
        <w:pStyle w:val="1"/>
        <w:jc w:val="left"/>
      </w:pPr>
      <w:bookmarkStart w:id="62" w:name="_Toc50034399"/>
      <w:r w:rsidRPr="00421D85">
        <w:t>3.5. Управление структурой</w:t>
      </w:r>
      <w:bookmarkEnd w:id="56"/>
      <w:bookmarkEnd w:id="57"/>
      <w:bookmarkEnd w:id="58"/>
      <w:bookmarkEnd w:id="62"/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Модуль управления структурой предназначен для управления и изменения структуры страниц сайта и их контента. Структура сайта представлена в древовидном иерархическом виде с любым уровнем вложенности. 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создание иерархической структуры ресурса на уровне разделов и подразделов (любой уровень вложенности);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скрытие страниц от показа в клиентской части;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отображение всего дерева информационных материалов на одной странице;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перенос страниц;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визуальное изменение порядка следования страниц;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полноценное форматирование информации через визуальный текстовый редактор по принципу </w:t>
      </w:r>
      <w:r w:rsidRPr="00421D85">
        <w:rPr>
          <w:rFonts w:ascii="Arial" w:hAnsi="Arial" w:cs="Arial"/>
          <w:lang w:val="en-US"/>
        </w:rPr>
        <w:t>MS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Word</w:t>
      </w:r>
      <w:r w:rsidRPr="00421D85">
        <w:rPr>
          <w:rFonts w:ascii="Arial" w:hAnsi="Arial" w:cs="Arial"/>
        </w:rPr>
        <w:t>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</w:rPr>
        <w:t>использование графики внутри информационных материалов;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</w:rPr>
        <w:t>установление связи с другими модулями.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ind w:left="6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Используя дополнительное меню управления модуля, доступны следующие действия: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просмотр структуры сайта по уровню с возможностью перехода к редактированию страницы, удаления всей «ветки», расстановки порядка отображения и возможностью скрытия/показа страницы в меню сайта;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добавление новой страницы (раздела/подраздела сайта);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просмотр всего дерева сайта с возможностью перехода к редактированию страницы.</w:t>
      </w:r>
    </w:p>
    <w:p w:rsidR="0061059F" w:rsidRDefault="0074338C">
      <w:pPr>
        <w:rPr>
          <w:rFonts w:ascii="Arial" w:hAnsi="Arial" w:cs="Arial"/>
          <w:noProof/>
          <w:sz w:val="20"/>
        </w:rPr>
      </w:pPr>
      <w:r>
        <w:rPr>
          <w:noProof/>
        </w:rPr>
        <w:lastRenderedPageBreak/>
        <w:drawing>
          <wp:inline distT="0" distB="0" distL="0" distR="0" wp14:anchorId="539F1663" wp14:editId="51A8A355">
            <wp:extent cx="6184900" cy="366204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59F" w:rsidRDefault="0061059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Отображается только один уровень страниц. Путь по сайту отображается над таблицей для удобного и быстрого переходов к нужной странице.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 окне отображается таблица, каждая строка которой содержит следующую информацию о странице:</w:t>
      </w:r>
    </w:p>
    <w:p w:rsidR="0074338C" w:rsidRPr="00421D85" w:rsidRDefault="0074338C">
      <w:pPr>
        <w:jc w:val="both"/>
        <w:rPr>
          <w:rFonts w:ascii="Arial" w:hAnsi="Arial" w:cs="Arial"/>
        </w:rPr>
      </w:pPr>
    </w:p>
    <w:p w:rsidR="004A4FCF" w:rsidRPr="00FD1975" w:rsidRDefault="0074338C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Селектор</w:t>
      </w:r>
      <w:r w:rsidR="004A4FCF" w:rsidRPr="00421D85">
        <w:rPr>
          <w:rFonts w:ascii="Arial" w:hAnsi="Arial" w:cs="Arial"/>
        </w:rPr>
        <w:t xml:space="preserve"> – селектор для </w:t>
      </w:r>
      <w:r w:rsidR="00FD1975">
        <w:rPr>
          <w:rFonts w:ascii="Arial" w:hAnsi="Arial" w:cs="Arial"/>
        </w:rPr>
        <w:t>действий: удалить, включить, отключить и пр.;</w:t>
      </w:r>
    </w:p>
    <w:p w:rsidR="00FD1975" w:rsidRPr="00421D85" w:rsidRDefault="00FD1975" w:rsidP="00FD1975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Название</w:t>
      </w:r>
      <w:r w:rsidRPr="00421D85">
        <w:rPr>
          <w:rFonts w:ascii="Arial" w:hAnsi="Arial" w:cs="Arial"/>
        </w:rPr>
        <w:t xml:space="preserve"> – название страницы/раздела сайта;</w:t>
      </w:r>
    </w:p>
    <w:p w:rsidR="004A4FCF" w:rsidRPr="00421D85" w:rsidRDefault="004A4FCF">
      <w:pPr>
        <w:ind w:left="708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 xml:space="preserve">Ник </w:t>
      </w:r>
      <w:r w:rsidRPr="00421D85">
        <w:rPr>
          <w:rFonts w:ascii="Arial" w:hAnsi="Arial" w:cs="Arial"/>
        </w:rPr>
        <w:t xml:space="preserve">– псевдоним страницы (краткое имя на английском языке) для </w:t>
      </w:r>
      <w:r w:rsidRPr="00421D85">
        <w:rPr>
          <w:rFonts w:ascii="Arial" w:hAnsi="Arial" w:cs="Arial"/>
          <w:lang w:val="en-US"/>
        </w:rPr>
        <w:t>URL</w:t>
      </w:r>
      <w:r w:rsidRPr="00421D85">
        <w:rPr>
          <w:rFonts w:ascii="Arial" w:hAnsi="Arial" w:cs="Arial"/>
        </w:rPr>
        <w:t>;</w:t>
      </w:r>
    </w:p>
    <w:p w:rsidR="004A4FCF" w:rsidRDefault="004A4FCF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Модуль</w:t>
      </w:r>
      <w:r w:rsidRPr="00421D85">
        <w:rPr>
          <w:rFonts w:ascii="Arial" w:hAnsi="Arial" w:cs="Arial"/>
        </w:rPr>
        <w:t xml:space="preserve"> – модуль, привязанный к странице (для редактирование модуля существуют дополнительные ссылки в меню управления сайтом слева);</w:t>
      </w:r>
    </w:p>
    <w:p w:rsidR="00FD1975" w:rsidRPr="00FD1975" w:rsidRDefault="0074338C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Меню</w:t>
      </w:r>
      <w:r w:rsidR="00FD1975">
        <w:rPr>
          <w:rFonts w:ascii="Arial" w:hAnsi="Arial" w:cs="Arial"/>
          <w:b/>
          <w:bCs/>
        </w:rPr>
        <w:t xml:space="preserve"> </w:t>
      </w:r>
      <w:r w:rsidR="00FD1975">
        <w:rPr>
          <w:rFonts w:ascii="Arial" w:hAnsi="Arial" w:cs="Arial"/>
          <w:bCs/>
        </w:rPr>
        <w:t xml:space="preserve">– </w:t>
      </w:r>
      <w:r>
        <w:rPr>
          <w:rFonts w:ascii="Arial" w:hAnsi="Arial" w:cs="Arial"/>
          <w:bCs/>
        </w:rPr>
        <w:t xml:space="preserve">меню </w:t>
      </w:r>
      <w:r w:rsidR="00FD1975">
        <w:rPr>
          <w:rFonts w:ascii="Arial" w:hAnsi="Arial" w:cs="Arial"/>
          <w:bCs/>
        </w:rPr>
        <w:t>де</w:t>
      </w:r>
      <w:r>
        <w:rPr>
          <w:rFonts w:ascii="Arial" w:hAnsi="Arial" w:cs="Arial"/>
          <w:bCs/>
        </w:rPr>
        <w:t>йствий, применяемых</w:t>
      </w:r>
      <w:r w:rsidR="00693736">
        <w:rPr>
          <w:rFonts w:ascii="Arial" w:hAnsi="Arial" w:cs="Arial"/>
          <w:bCs/>
        </w:rPr>
        <w:t xml:space="preserve"> к странице: активировать, деактивировать, редактировать, удалить</w:t>
      </w:r>
      <w:r w:rsidR="00FD1975">
        <w:rPr>
          <w:rFonts w:ascii="Arial" w:hAnsi="Arial" w:cs="Arial"/>
        </w:rPr>
        <w:t xml:space="preserve"> и пр.</w:t>
      </w:r>
    </w:p>
    <w:p w:rsidR="004A4FCF" w:rsidRDefault="004A4FCF">
      <w:pPr>
        <w:rPr>
          <w:rFonts w:ascii="Arial" w:hAnsi="Arial" w:cs="Arial"/>
        </w:rPr>
      </w:pPr>
    </w:p>
    <w:p w:rsidR="0061059F" w:rsidRDefault="0061059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Чтобы перейти к подстраницам: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 w:rsidP="0021007A">
      <w:pPr>
        <w:ind w:left="720"/>
        <w:rPr>
          <w:rFonts w:ascii="Arial" w:hAnsi="Arial" w:cs="Arial"/>
        </w:rPr>
      </w:pPr>
      <w:r w:rsidRPr="00421D85">
        <w:rPr>
          <w:rFonts w:ascii="Arial" w:hAnsi="Arial" w:cs="Arial"/>
        </w:rPr>
        <w:t>В списке страниц нажать на ссылку по названию страницы. В результате откроется список подстраниц выбранной страницы.</w:t>
      </w:r>
    </w:p>
    <w:p w:rsidR="004A4FCF" w:rsidRPr="00421D85" w:rsidRDefault="004A4FCF">
      <w:pPr>
        <w:rPr>
          <w:rFonts w:ascii="Arial" w:hAnsi="Arial" w:cs="Arial"/>
        </w:rPr>
      </w:pPr>
    </w:p>
    <w:p w:rsidR="00697AF0" w:rsidRDefault="00697AF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C55A11" w:rsidRDefault="00C55A1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Чтобы удалить одну</w:t>
      </w:r>
      <w:r w:rsidR="002D474C">
        <w:rPr>
          <w:rFonts w:ascii="Arial" w:hAnsi="Arial" w:cs="Arial"/>
          <w:b/>
          <w:bCs/>
        </w:rPr>
        <w:t xml:space="preserve"> или несколько</w:t>
      </w:r>
      <w:r>
        <w:rPr>
          <w:rFonts w:ascii="Arial" w:hAnsi="Arial" w:cs="Arial"/>
          <w:b/>
          <w:bCs/>
        </w:rPr>
        <w:t xml:space="preserve"> страниц:</w:t>
      </w:r>
    </w:p>
    <w:p w:rsidR="00C55A11" w:rsidRDefault="00C55A11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ab/>
      </w:r>
    </w:p>
    <w:p w:rsidR="00C55A11" w:rsidRPr="00C55A11" w:rsidRDefault="00C55A11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2D474C">
        <w:rPr>
          <w:rFonts w:ascii="Arial" w:hAnsi="Arial" w:cs="Arial"/>
          <w:bCs/>
        </w:rPr>
        <w:t xml:space="preserve">Способ 1. </w:t>
      </w:r>
      <w:r>
        <w:rPr>
          <w:rFonts w:ascii="Arial" w:hAnsi="Arial" w:cs="Arial"/>
          <w:bCs/>
        </w:rPr>
        <w:t>У страницы, которую необходимо удалить, нажать</w:t>
      </w:r>
      <w:r w:rsidRPr="00C55A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15BEBD" wp14:editId="432C6440">
            <wp:extent cx="276225" cy="219075"/>
            <wp:effectExtent l="0" t="0" r="9525" b="952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A11" w:rsidRDefault="00C55A1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2D474C" w:rsidRDefault="002D474C" w:rsidP="002D474C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</w:rPr>
      </w:pPr>
      <w:r w:rsidRPr="002D474C">
        <w:rPr>
          <w:rFonts w:ascii="Arial" w:hAnsi="Arial" w:cs="Arial"/>
          <w:bCs/>
        </w:rPr>
        <w:t xml:space="preserve">Способ 2. </w:t>
      </w:r>
    </w:p>
    <w:p w:rsidR="004A4FCF" w:rsidRPr="00421D85" w:rsidRDefault="00B6310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 списке страниц в</w:t>
      </w:r>
      <w:r w:rsidR="004A4FCF" w:rsidRPr="00421D85">
        <w:rPr>
          <w:rFonts w:ascii="Arial" w:hAnsi="Arial" w:cs="Arial"/>
        </w:rPr>
        <w:t xml:space="preserve"> колонке </w:t>
      </w:r>
      <w:r w:rsidR="002D474C" w:rsidRPr="002D474C">
        <w:rPr>
          <w:rFonts w:ascii="Arial" w:hAnsi="Arial" w:cs="Arial"/>
        </w:rPr>
        <w:t>чек-боксов</w:t>
      </w:r>
      <w:r w:rsidR="004A4FCF" w:rsidRPr="00421D85">
        <w:rPr>
          <w:rFonts w:ascii="Arial" w:hAnsi="Arial" w:cs="Arial"/>
        </w:rPr>
        <w:t xml:space="preserve"> установить селектор тех страниц, которые необходимо удалить.</w:t>
      </w:r>
    </w:p>
    <w:p w:rsidR="004A4FCF" w:rsidRPr="00421D85" w:rsidRDefault="00B6310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Внизу выбрать действие</w:t>
      </w:r>
      <w:r w:rsidR="004A4FCF" w:rsidRPr="00421D85">
        <w:rPr>
          <w:rFonts w:ascii="Arial" w:hAnsi="Arial" w:cs="Arial"/>
        </w:rPr>
        <w:t xml:space="preserve"> </w:t>
      </w:r>
      <w:r w:rsidRPr="00B6310E">
        <w:rPr>
          <w:rFonts w:ascii="Arial" w:hAnsi="Arial" w:cs="Arial"/>
          <w:b/>
        </w:rPr>
        <w:t>Удалить</w:t>
      </w:r>
      <w:r w:rsidR="004A4FCF" w:rsidRPr="00421D85">
        <w:rPr>
          <w:rFonts w:ascii="Arial" w:hAnsi="Arial" w:cs="Arial"/>
        </w:rPr>
        <w:t>.</w:t>
      </w:r>
    </w:p>
    <w:p w:rsidR="004A4FCF" w:rsidRPr="00421D85" w:rsidRDefault="008454F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46976" behindDoc="1" locked="0" layoutInCell="1" allowOverlap="1" wp14:anchorId="782509A5" wp14:editId="3FEFE931">
            <wp:simplePos x="0" y="0"/>
            <wp:positionH relativeFrom="column">
              <wp:posOffset>114300</wp:posOffset>
            </wp:positionH>
            <wp:positionV relativeFrom="paragraph">
              <wp:posOffset>180975</wp:posOffset>
            </wp:positionV>
            <wp:extent cx="228600" cy="205740"/>
            <wp:effectExtent l="0" t="0" r="0" b="3810"/>
            <wp:wrapSquare wrapText="bothSides"/>
            <wp:docPr id="380" name="Рисунок 380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FCF" w:rsidRPr="00421D85" w:rsidRDefault="004A4FC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Страница удаляется вместе со своими подразделами.</w:t>
      </w:r>
    </w:p>
    <w:p w:rsidR="004A4FCF" w:rsidRPr="00421D85" w:rsidRDefault="004A4FC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Если вы не знаете, для чего предназначена страница, то лучше ее не удаляйте, во </w:t>
      </w:r>
      <w:r w:rsidR="00B6310E" w:rsidRPr="00421D85">
        <w:rPr>
          <w:rFonts w:ascii="Arial" w:hAnsi="Arial" w:cs="Arial"/>
        </w:rPr>
        <w:t>избежание</w:t>
      </w:r>
      <w:r w:rsidRPr="00421D85">
        <w:rPr>
          <w:rFonts w:ascii="Arial" w:hAnsi="Arial" w:cs="Arial"/>
        </w:rPr>
        <w:t xml:space="preserve"> потери данных.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скрыть страницу из меню сайта: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Default="004A4FCF" w:rsidP="00974A44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страниц в </w:t>
      </w:r>
      <w:r w:rsidR="00FE4270">
        <w:rPr>
          <w:rFonts w:ascii="Arial" w:hAnsi="Arial" w:cs="Arial"/>
        </w:rPr>
        <w:t>меню</w:t>
      </w:r>
      <w:r w:rsidR="00974A44">
        <w:rPr>
          <w:rFonts w:ascii="Arial" w:hAnsi="Arial" w:cs="Arial"/>
        </w:rPr>
        <w:t xml:space="preserve"> действий</w:t>
      </w:r>
      <w:r w:rsidRPr="00421D85">
        <w:rPr>
          <w:rFonts w:ascii="Arial" w:hAnsi="Arial" w:cs="Arial"/>
        </w:rPr>
        <w:t xml:space="preserve"> установить или снять </w:t>
      </w:r>
      <w:r w:rsidR="00974A44">
        <w:rPr>
          <w:rFonts w:ascii="Arial" w:hAnsi="Arial" w:cs="Arial"/>
        </w:rPr>
        <w:t>активность</w:t>
      </w:r>
      <w:r w:rsidRPr="00421D85">
        <w:rPr>
          <w:rFonts w:ascii="Arial" w:hAnsi="Arial" w:cs="Arial"/>
        </w:rPr>
        <w:t xml:space="preserve"> у нужных страниц</w:t>
      </w:r>
      <w:r w:rsidR="00974A44">
        <w:rPr>
          <w:rFonts w:ascii="Arial" w:hAnsi="Arial" w:cs="Arial"/>
        </w:rPr>
        <w:t xml:space="preserve"> </w:t>
      </w:r>
      <w:r w:rsidR="00974A44" w:rsidRPr="00421D85">
        <w:rPr>
          <w:rFonts w:ascii="Arial" w:hAnsi="Arial" w:cs="Arial"/>
        </w:rPr>
        <w:t>(в зависимости от сайта меню может быть несколько)</w:t>
      </w:r>
      <w:r w:rsidRPr="00421D85">
        <w:rPr>
          <w:rFonts w:ascii="Arial" w:hAnsi="Arial" w:cs="Arial"/>
        </w:rPr>
        <w:t>.</w:t>
      </w:r>
      <w:r w:rsidR="00974A44">
        <w:rPr>
          <w:rFonts w:ascii="Arial" w:hAnsi="Arial" w:cs="Arial"/>
        </w:rPr>
        <w:t xml:space="preserve"> Чтобы определить за какое меню отвечает элемент </w:t>
      </w:r>
      <w:r w:rsidR="00974A44">
        <w:rPr>
          <w:noProof/>
        </w:rPr>
        <w:drawing>
          <wp:inline distT="0" distB="0" distL="0" distR="0" wp14:anchorId="6CD660D8" wp14:editId="2C043085">
            <wp:extent cx="219075" cy="285750"/>
            <wp:effectExtent l="0" t="0" r="952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A44">
        <w:rPr>
          <w:rFonts w:ascii="Arial" w:hAnsi="Arial" w:cs="Arial"/>
        </w:rPr>
        <w:t>– необходимо навести на него</w:t>
      </w:r>
      <w:r w:rsidR="004C72AF">
        <w:rPr>
          <w:rFonts w:ascii="Arial" w:hAnsi="Arial" w:cs="Arial"/>
        </w:rPr>
        <w:t>.</w:t>
      </w:r>
      <w:r w:rsidR="00974A44">
        <w:rPr>
          <w:rFonts w:ascii="Arial" w:hAnsi="Arial" w:cs="Arial"/>
        </w:rPr>
        <w:t xml:space="preserve"> </w:t>
      </w:r>
    </w:p>
    <w:p w:rsidR="00717F8F" w:rsidRDefault="00717F8F" w:rsidP="00717F8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8454F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3120" behindDoc="1" locked="0" layoutInCell="1" allowOverlap="1" wp14:anchorId="71D1C627" wp14:editId="17ABBFB4">
            <wp:simplePos x="0" y="0"/>
            <wp:positionH relativeFrom="column">
              <wp:posOffset>85725</wp:posOffset>
            </wp:positionH>
            <wp:positionV relativeFrom="paragraph">
              <wp:posOffset>31750</wp:posOffset>
            </wp:positionV>
            <wp:extent cx="228600" cy="205740"/>
            <wp:effectExtent l="0" t="0" r="0" b="3810"/>
            <wp:wrapSquare wrapText="bothSides"/>
            <wp:docPr id="429" name="Рисунок 429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>Если вы скроете страницу из меню, она все равно будет доступна посетителям сайта по ее адресу (</w:t>
      </w:r>
      <w:r w:rsidR="004A4FCF" w:rsidRPr="00421D85">
        <w:rPr>
          <w:rFonts w:ascii="Arial" w:hAnsi="Arial" w:cs="Arial"/>
          <w:lang w:val="en-US"/>
        </w:rPr>
        <w:t>URL</w:t>
      </w:r>
      <w:r w:rsidR="004A4FCF" w:rsidRPr="00421D85">
        <w:rPr>
          <w:rFonts w:ascii="Arial" w:hAnsi="Arial" w:cs="Arial"/>
        </w:rPr>
        <w:t>).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изменить порядок отображения страниц: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 w:rsidP="004C72A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страниц в колонке </w:t>
      </w:r>
      <w:r w:rsidRPr="00421D85">
        <w:rPr>
          <w:rFonts w:ascii="Arial" w:hAnsi="Arial" w:cs="Arial"/>
          <w:b/>
          <w:bCs/>
        </w:rPr>
        <w:t>Порядок</w:t>
      </w:r>
      <w:r w:rsidRPr="00421D85">
        <w:rPr>
          <w:rFonts w:ascii="Arial" w:hAnsi="Arial" w:cs="Arial"/>
        </w:rPr>
        <w:t xml:space="preserve"> в поле ввода отредактируйте порядковые номера страниц так, как вам необходимо. На сайте они будут отображаться в порядке возрастания.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переместить/отредактировать страницу: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 w:rsidP="00064A20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страниц в </w:t>
      </w:r>
      <w:r w:rsidR="00FE4270">
        <w:rPr>
          <w:rFonts w:ascii="Arial" w:hAnsi="Arial" w:cs="Arial"/>
        </w:rPr>
        <w:t>меню</w:t>
      </w:r>
      <w:r w:rsidR="006D4CE6">
        <w:rPr>
          <w:rFonts w:ascii="Arial" w:hAnsi="Arial" w:cs="Arial"/>
        </w:rPr>
        <w:t xml:space="preserve"> действий</w:t>
      </w:r>
      <w:r w:rsidRPr="00421D85">
        <w:rPr>
          <w:rFonts w:ascii="Arial" w:hAnsi="Arial" w:cs="Arial"/>
        </w:rPr>
        <w:t xml:space="preserve"> нажать на</w:t>
      </w:r>
      <w:r w:rsidR="0061059F">
        <w:rPr>
          <w:rFonts w:ascii="Arial" w:hAnsi="Arial" w:cs="Arial"/>
        </w:rPr>
        <w:t xml:space="preserve"> </w:t>
      </w:r>
      <w:r w:rsidR="006D4CE6">
        <w:rPr>
          <w:noProof/>
        </w:rPr>
        <w:drawing>
          <wp:inline distT="0" distB="0" distL="0" distR="0" wp14:anchorId="13B67AC0" wp14:editId="5F7B6038">
            <wp:extent cx="257175" cy="323850"/>
            <wp:effectExtent l="0" t="0" r="9525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>в строке нужной страницы. После чего откроется форма редактирования страницы.</w:t>
      </w:r>
    </w:p>
    <w:p w:rsidR="004A4FCF" w:rsidRPr="00421D85" w:rsidRDefault="004A4FCF" w:rsidP="00064A20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Внести необходимые изменения.</w:t>
      </w:r>
    </w:p>
    <w:p w:rsidR="004A4FCF" w:rsidRPr="00421D85" w:rsidRDefault="004A4FCF" w:rsidP="00064A20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Pr="00421D85">
        <w:rPr>
          <w:rFonts w:ascii="Arial" w:hAnsi="Arial" w:cs="Arial"/>
          <w:b/>
          <w:bCs/>
        </w:rPr>
        <w:t>Сохранить</w:t>
      </w:r>
      <w:r w:rsidR="003A0283">
        <w:rPr>
          <w:rFonts w:ascii="Arial" w:hAnsi="Arial" w:cs="Arial"/>
          <w:b/>
          <w:bCs/>
        </w:rPr>
        <w:t xml:space="preserve">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добавить новую страницу/раздел сайта:</w:t>
      </w:r>
    </w:p>
    <w:p w:rsidR="00476CD8" w:rsidRPr="00421D85" w:rsidRDefault="00476CD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 w:rsidP="00064A20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</w:t>
      </w:r>
      <w:r w:rsidR="003A0283" w:rsidRPr="003A0283">
        <w:rPr>
          <w:rFonts w:ascii="Arial" w:hAnsi="Arial" w:cs="Arial"/>
          <w:b/>
        </w:rPr>
        <w:t>Страницы</w:t>
      </w:r>
      <w:r w:rsidRPr="00421D85">
        <w:rPr>
          <w:rFonts w:ascii="Arial" w:hAnsi="Arial" w:cs="Arial"/>
        </w:rPr>
        <w:t xml:space="preserve"> перейти по ссылке </w:t>
      </w:r>
      <w:r w:rsidRPr="00421D85">
        <w:rPr>
          <w:rFonts w:ascii="Arial" w:hAnsi="Arial" w:cs="Arial"/>
          <w:b/>
          <w:bCs/>
        </w:rPr>
        <w:t>Добавить страницу</w:t>
      </w:r>
      <w:r w:rsidRPr="00421D85">
        <w:rPr>
          <w:rFonts w:ascii="Arial" w:hAnsi="Arial" w:cs="Arial"/>
        </w:rPr>
        <w:t>. После чего откроется форма добавления страницы.</w:t>
      </w:r>
    </w:p>
    <w:p w:rsidR="004A4FCF" w:rsidRPr="00421D85" w:rsidRDefault="004A4FCF" w:rsidP="00064A20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Ввести необходимые данные.</w:t>
      </w:r>
    </w:p>
    <w:p w:rsidR="004A4FCF" w:rsidRPr="00421D85" w:rsidRDefault="004A4FCF" w:rsidP="00064A20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="003A0283">
        <w:rPr>
          <w:rFonts w:ascii="Arial" w:hAnsi="Arial" w:cs="Arial"/>
          <w:b/>
          <w:bCs/>
        </w:rPr>
        <w:t>Сохранить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pStyle w:val="3"/>
      </w:pPr>
      <w:bookmarkStart w:id="63" w:name="_Toc158287706"/>
      <w:bookmarkStart w:id="64" w:name="_Toc158302097"/>
      <w:r w:rsidRPr="00421D85">
        <w:br w:type="page"/>
      </w:r>
      <w:bookmarkStart w:id="65" w:name="_Toc50034400"/>
      <w:r w:rsidRPr="00421D85">
        <w:lastRenderedPageBreak/>
        <w:t>3.5.1. Добавление/редактирование страниц</w:t>
      </w:r>
      <w:bookmarkEnd w:id="63"/>
      <w:bookmarkEnd w:id="64"/>
      <w:bookmarkEnd w:id="65"/>
    </w:p>
    <w:p w:rsidR="004A4FCF" w:rsidRPr="00421D85" w:rsidRDefault="004A4FCF" w:rsidP="00C76F40">
      <w:pPr>
        <w:autoSpaceDE w:val="0"/>
        <w:autoSpaceDN w:val="0"/>
        <w:rPr>
          <w:rFonts w:ascii="Arial" w:hAnsi="Arial" w:cs="Arial"/>
        </w:rPr>
      </w:pPr>
      <w:r w:rsidRPr="00421D85">
        <w:rPr>
          <w:rFonts w:ascii="Arial" w:hAnsi="Arial" w:cs="Arial"/>
        </w:rPr>
        <w:t>Форма добавления/редактирования страницы:</w:t>
      </w:r>
      <w:r w:rsidR="003A0283" w:rsidRPr="003A0283">
        <w:rPr>
          <w:noProof/>
        </w:rPr>
        <w:t xml:space="preserve"> </w:t>
      </w:r>
    </w:p>
    <w:p w:rsidR="004A4FCF" w:rsidRPr="00421D85" w:rsidRDefault="004A4FCF">
      <w:pPr>
        <w:autoSpaceDE w:val="0"/>
        <w:autoSpaceDN w:val="0"/>
        <w:jc w:val="both"/>
        <w:rPr>
          <w:rFonts w:ascii="Arial" w:hAnsi="Arial" w:cs="Arial"/>
        </w:rPr>
      </w:pPr>
    </w:p>
    <w:p w:rsidR="00C76F40" w:rsidRDefault="00C76F40">
      <w:pPr>
        <w:autoSpaceDE w:val="0"/>
        <w:autoSpaceDN w:val="0"/>
        <w:jc w:val="both"/>
        <w:rPr>
          <w:rFonts w:ascii="Arial" w:hAnsi="Arial" w:cs="Arial"/>
          <w:b/>
        </w:rPr>
      </w:pPr>
    </w:p>
    <w:p w:rsidR="00C76F40" w:rsidRDefault="00C76F40" w:rsidP="00C76F40">
      <w:pPr>
        <w:autoSpaceDE w:val="0"/>
        <w:autoSpaceDN w:val="0"/>
        <w:ind w:left="70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7BE74DE" wp14:editId="10964EDB">
            <wp:simplePos x="0" y="0"/>
            <wp:positionH relativeFrom="margin">
              <wp:align>left</wp:align>
            </wp:positionH>
            <wp:positionV relativeFrom="paragraph">
              <wp:posOffset>8310</wp:posOffset>
            </wp:positionV>
            <wp:extent cx="3867150" cy="6762750"/>
            <wp:effectExtent l="0" t="0" r="0" b="0"/>
            <wp:wrapThrough wrapText="bothSides">
              <wp:wrapPolygon edited="0">
                <wp:start x="0" y="0"/>
                <wp:lineTo x="0" y="21539"/>
                <wp:lineTo x="21494" y="21539"/>
                <wp:lineTo x="21494" y="0"/>
                <wp:lineTo x="0" y="0"/>
              </wp:wrapPolygon>
            </wp:wrapThrough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D85">
        <w:rPr>
          <w:rFonts w:ascii="Arial" w:hAnsi="Arial" w:cs="Arial"/>
          <w:b/>
        </w:rPr>
        <w:t xml:space="preserve">Название страницы </w:t>
      </w:r>
      <w:r>
        <w:rPr>
          <w:rFonts w:ascii="Arial" w:hAnsi="Arial" w:cs="Arial"/>
        </w:rPr>
        <w:t>– название</w:t>
      </w:r>
      <w:r w:rsidRPr="00421D85">
        <w:rPr>
          <w:rFonts w:ascii="Arial" w:hAnsi="Arial" w:cs="Arial"/>
        </w:rPr>
        <w:t xml:space="preserve"> страницы. Название будет использоваться в меню на сайте, карте сайта. В связи с этим, названия разделов желательно делать короткими и ясным – идеально, если это будет одно-два слова.</w:t>
      </w:r>
    </w:p>
    <w:p w:rsidR="00EA7ACF" w:rsidRPr="00EA7ACF" w:rsidRDefault="00EA7ACF" w:rsidP="00C76F40">
      <w:pPr>
        <w:autoSpaceDE w:val="0"/>
        <w:autoSpaceDN w:val="0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en-US"/>
        </w:rPr>
        <w:t>Url</w:t>
      </w:r>
      <w:r w:rsidRPr="00EA7AC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пересылки </w:t>
      </w:r>
      <w:r>
        <w:rPr>
          <w:rFonts w:ascii="Arial" w:hAnsi="Arial" w:cs="Arial"/>
        </w:rPr>
        <w:t>– адрес переадресации пользователя</w:t>
      </w:r>
    </w:p>
    <w:p w:rsidR="00EA7ACF" w:rsidRPr="00EA7ACF" w:rsidRDefault="00EA7ACF">
      <w:p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Псевдоним </w:t>
      </w:r>
      <w:r>
        <w:rPr>
          <w:rFonts w:ascii="Arial" w:hAnsi="Arial" w:cs="Arial"/>
        </w:rPr>
        <w:t xml:space="preserve">– название страницы на английском языке в составе </w:t>
      </w:r>
      <w:r>
        <w:rPr>
          <w:rFonts w:ascii="Arial" w:hAnsi="Arial" w:cs="Arial"/>
          <w:lang w:val="en-US"/>
        </w:rPr>
        <w:t>Url</w:t>
      </w:r>
      <w:r w:rsidRPr="00EA7ACF">
        <w:rPr>
          <w:rFonts w:ascii="Arial" w:hAnsi="Arial" w:cs="Arial"/>
        </w:rPr>
        <w:t xml:space="preserve"> </w:t>
      </w:r>
    </w:p>
    <w:p w:rsidR="004A4FCF" w:rsidRPr="00421D85" w:rsidRDefault="00EA7ACF">
      <w:p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Родительский раздел</w:t>
      </w:r>
      <w:r w:rsidR="004A4FCF" w:rsidRPr="00421D85">
        <w:rPr>
          <w:rFonts w:ascii="Arial" w:hAnsi="Arial" w:cs="Arial"/>
          <w:b/>
        </w:rPr>
        <w:t xml:space="preserve"> </w:t>
      </w:r>
      <w:r w:rsidR="004A4FCF" w:rsidRPr="00421D85">
        <w:rPr>
          <w:rFonts w:ascii="Arial" w:hAnsi="Arial" w:cs="Arial"/>
        </w:rPr>
        <w:t xml:space="preserve">– поле, предназначенное для указания корневой страницы (если требуется вставить страницу на самый верхний уровень, нужно выбрать значение </w:t>
      </w:r>
      <w:r w:rsidR="004A4FCF" w:rsidRPr="00421D85">
        <w:rPr>
          <w:rFonts w:ascii="Arial" w:hAnsi="Arial" w:cs="Arial"/>
          <w:b/>
          <w:bCs/>
        </w:rPr>
        <w:t>корень</w:t>
      </w:r>
      <w:r w:rsidR="004A4FCF" w:rsidRPr="00421D85">
        <w:rPr>
          <w:rFonts w:ascii="Arial" w:hAnsi="Arial" w:cs="Arial"/>
        </w:rPr>
        <w:t>).</w:t>
      </w:r>
    </w:p>
    <w:p w:rsidR="004A4FCF" w:rsidRPr="00421D85" w:rsidRDefault="004A4FCF">
      <w:pPr>
        <w:autoSpaceDE w:val="0"/>
        <w:autoSpaceDN w:val="0"/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</w:rPr>
        <w:t xml:space="preserve">Модуль </w:t>
      </w:r>
      <w:r w:rsidRPr="00421D85">
        <w:rPr>
          <w:rFonts w:ascii="Arial" w:hAnsi="Arial" w:cs="Arial"/>
        </w:rPr>
        <w:t>– поле, предназначенное для указания модуля, прикрепленного к странице.</w:t>
      </w:r>
    </w:p>
    <w:p w:rsidR="004A4FCF" w:rsidRDefault="00EA7ACF">
      <w:pPr>
        <w:autoSpaceDE w:val="0"/>
        <w:autoSpaceDN w:val="0"/>
        <w:jc w:val="both"/>
        <w:rPr>
          <w:rFonts w:ascii="Arial" w:hAnsi="Arial" w:cs="Arial"/>
        </w:rPr>
      </w:pPr>
      <w:r w:rsidRPr="00CD28D7">
        <w:rPr>
          <w:rFonts w:ascii="Arial" w:hAnsi="Arial" w:cs="Arial"/>
          <w:b/>
        </w:rPr>
        <w:t>Параметры</w:t>
      </w:r>
      <w:r w:rsidR="004A4FCF" w:rsidRPr="00421D85">
        <w:rPr>
          <w:rFonts w:ascii="Arial" w:hAnsi="Arial" w:cs="Arial"/>
        </w:rPr>
        <w:t xml:space="preserve"> </w:t>
      </w:r>
      <w:r w:rsidR="00CD28D7">
        <w:rPr>
          <w:rFonts w:ascii="Arial" w:hAnsi="Arial" w:cs="Arial"/>
        </w:rPr>
        <w:t>– чекбоксы с параметрами страницы</w:t>
      </w:r>
      <w:r w:rsidR="003D769B">
        <w:rPr>
          <w:rFonts w:ascii="Arial" w:hAnsi="Arial" w:cs="Arial"/>
        </w:rPr>
        <w:t>.</w:t>
      </w:r>
    </w:p>
    <w:p w:rsidR="003D769B" w:rsidRDefault="003D769B" w:rsidP="003D769B">
      <w:pPr>
        <w:autoSpaceDE w:val="0"/>
        <w:autoSpaceDN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 xml:space="preserve">Текст страницы </w:t>
      </w:r>
      <w:r w:rsidRPr="00421D85">
        <w:rPr>
          <w:rFonts w:ascii="Arial" w:hAnsi="Arial" w:cs="Arial"/>
        </w:rPr>
        <w:t>–</w:t>
      </w:r>
      <w:r w:rsidRPr="00421D85">
        <w:rPr>
          <w:rFonts w:ascii="Arial" w:hAnsi="Arial" w:cs="Arial"/>
          <w:bCs/>
        </w:rPr>
        <w:t xml:space="preserve"> </w:t>
      </w:r>
      <w:r w:rsidRPr="00421D85">
        <w:rPr>
          <w:rFonts w:ascii="Arial" w:hAnsi="Arial" w:cs="Arial"/>
        </w:rPr>
        <w:t>текст страницы с использованием визуального текстового редактора.</w:t>
      </w:r>
    </w:p>
    <w:p w:rsidR="003D769B" w:rsidRPr="00421D85" w:rsidRDefault="003D769B">
      <w:pPr>
        <w:autoSpaceDE w:val="0"/>
        <w:autoSpaceDN w:val="0"/>
        <w:jc w:val="both"/>
        <w:rPr>
          <w:rFonts w:ascii="Arial" w:hAnsi="Arial" w:cs="Arial"/>
        </w:rPr>
      </w:pPr>
    </w:p>
    <w:p w:rsidR="004A4FCF" w:rsidRDefault="004A4FCF" w:rsidP="006E3B8D">
      <w:pPr>
        <w:pStyle w:val="3"/>
      </w:pPr>
      <w:bookmarkStart w:id="66" w:name="_Toc158287708"/>
      <w:bookmarkStart w:id="67" w:name="_Toc158302100"/>
      <w:r w:rsidRPr="00421D85">
        <w:br w:type="page"/>
      </w:r>
      <w:bookmarkStart w:id="68" w:name="_Toc50034401"/>
      <w:r w:rsidRPr="00421D85">
        <w:lastRenderedPageBreak/>
        <w:t>3.5.2. Структура сайта</w:t>
      </w:r>
      <w:bookmarkEnd w:id="66"/>
      <w:bookmarkEnd w:id="67"/>
      <w:bookmarkEnd w:id="68"/>
    </w:p>
    <w:p w:rsidR="007579B6" w:rsidRPr="007579B6" w:rsidRDefault="007579B6" w:rsidP="007579B6">
      <w:r>
        <w:rPr>
          <w:noProof/>
        </w:rPr>
        <w:drawing>
          <wp:inline distT="0" distB="0" distL="0" distR="0" wp14:anchorId="66ED916C" wp14:editId="28773DB6">
            <wp:extent cx="4591050" cy="5105400"/>
            <wp:effectExtent l="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Структура страниц представляет собой список всех разд</w:t>
      </w:r>
      <w:r w:rsidR="004C6745">
        <w:rPr>
          <w:rFonts w:ascii="Arial" w:hAnsi="Arial" w:cs="Arial"/>
        </w:rPr>
        <w:t xml:space="preserve">елов (страниц и подстраниц всех </w:t>
      </w:r>
      <w:r w:rsidRPr="00421D85">
        <w:rPr>
          <w:rFonts w:ascii="Arial" w:hAnsi="Arial" w:cs="Arial"/>
        </w:rPr>
        <w:t>степеней вложенности) сайта. Возможен переход на любой уровень страниц.</w:t>
      </w:r>
    </w:p>
    <w:p w:rsidR="004A4FCF" w:rsidRPr="00421D85" w:rsidRDefault="004A4FCF">
      <w:pPr>
        <w:pStyle w:val="2"/>
      </w:pPr>
      <w:bookmarkStart w:id="69" w:name="_Toc50034402"/>
      <w:bookmarkStart w:id="70" w:name="_Toc131271978"/>
      <w:bookmarkStart w:id="71" w:name="_Toc131272017"/>
      <w:bookmarkEnd w:id="59"/>
      <w:bookmarkEnd w:id="60"/>
      <w:bookmarkEnd w:id="61"/>
      <w:r w:rsidRPr="00421D85">
        <w:t>3.6. Управление анонсами</w:t>
      </w:r>
      <w:bookmarkEnd w:id="69"/>
    </w:p>
    <w:p w:rsidR="004A4FCF" w:rsidRPr="00421D85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Модуль управления анонсами предназначен для управления текстово-графическими анонсами, размещенными обычно на главной странице сайта. Данный сервис позволяет акцентировать внимание посетителя на более интересных предложениях владельца сайта. Анонсировать можно любое мероприятие, товар, услугу или акцию.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421D85">
        <w:rPr>
          <w:rFonts w:ascii="Arial" w:hAnsi="Arial" w:cs="Arial"/>
        </w:rPr>
        <w:t xml:space="preserve">полноценное форматирование информации через визуальный текстовый редактор по принципу </w:t>
      </w:r>
      <w:r w:rsidRPr="00421D85">
        <w:rPr>
          <w:rFonts w:ascii="Arial" w:hAnsi="Arial" w:cs="Arial"/>
          <w:lang w:val="en-US"/>
        </w:rPr>
        <w:t>MS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Word</w:t>
      </w:r>
      <w:r w:rsidRPr="00421D85">
        <w:rPr>
          <w:rFonts w:ascii="Arial" w:hAnsi="Arial" w:cs="Arial"/>
        </w:rPr>
        <w:t>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анонсов;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уменьшенных изображений к анонсам, для отображения на главной странице сайта;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lastRenderedPageBreak/>
        <w:t>ведение архива с возможностью показывать/скрывать анонсы.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Default="004A4FCF">
      <w:pPr>
        <w:rPr>
          <w:noProof/>
        </w:rPr>
      </w:pPr>
      <w:r w:rsidRPr="00421D85">
        <w:rPr>
          <w:rFonts w:ascii="Arial" w:hAnsi="Arial" w:cs="Arial"/>
        </w:rPr>
        <w:t>Список анонсов, имеющихся на сайте:</w:t>
      </w:r>
      <w:r w:rsidR="00AF07AD" w:rsidRPr="00AF07AD">
        <w:rPr>
          <w:noProof/>
        </w:rPr>
        <w:t xml:space="preserve"> </w:t>
      </w:r>
    </w:p>
    <w:p w:rsidR="00476CD8" w:rsidRDefault="00476CD8">
      <w:pPr>
        <w:rPr>
          <w:noProof/>
        </w:rPr>
      </w:pPr>
    </w:p>
    <w:p w:rsidR="005F513F" w:rsidRPr="00421D85" w:rsidRDefault="005F513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AC6477" wp14:editId="61D1EF48">
            <wp:extent cx="6184900" cy="2417445"/>
            <wp:effectExtent l="0" t="0" r="635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bookmarkStart w:id="72" w:name="_Toc158287716"/>
      <w:r w:rsidRPr="00421D85">
        <w:rPr>
          <w:rFonts w:ascii="Arial" w:hAnsi="Arial" w:cs="Arial"/>
        </w:rPr>
        <w:t>В окне отображается таблица, каждая строка которой содержит следующую информацию об анонсе:</w:t>
      </w:r>
    </w:p>
    <w:p w:rsidR="002138A2" w:rsidRDefault="005F513F" w:rsidP="002138A2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Селектор</w:t>
      </w:r>
      <w:r w:rsidR="002138A2" w:rsidRPr="00421D85">
        <w:rPr>
          <w:rFonts w:ascii="Arial" w:hAnsi="Arial" w:cs="Arial"/>
        </w:rPr>
        <w:t xml:space="preserve"> – селектор для </w:t>
      </w:r>
      <w:r w:rsidR="002138A2">
        <w:rPr>
          <w:rFonts w:ascii="Arial" w:hAnsi="Arial" w:cs="Arial"/>
        </w:rPr>
        <w:t>действий: удалить, включить, отключить;</w:t>
      </w:r>
    </w:p>
    <w:p w:rsidR="002138A2" w:rsidRDefault="002138A2" w:rsidP="002138A2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Название</w:t>
      </w:r>
      <w:r w:rsidRPr="00421D85">
        <w:rPr>
          <w:rFonts w:ascii="Arial" w:hAnsi="Arial" w:cs="Arial"/>
        </w:rPr>
        <w:t xml:space="preserve"> – название/заголовок анонса (может и не выводиться на сайте);</w:t>
      </w:r>
    </w:p>
    <w:p w:rsidR="00731EB7" w:rsidRPr="005F513F" w:rsidRDefault="005F513F" w:rsidP="002138A2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Период публикации</w:t>
      </w:r>
      <w:r w:rsidR="00693736">
        <w:rPr>
          <w:rFonts w:ascii="Arial" w:hAnsi="Arial" w:cs="Arial"/>
          <w:b/>
          <w:bCs/>
        </w:rPr>
        <w:t xml:space="preserve"> </w:t>
      </w:r>
      <w:r w:rsidR="00693736">
        <w:rPr>
          <w:rFonts w:ascii="Arial" w:hAnsi="Arial" w:cs="Arial"/>
          <w:bCs/>
        </w:rPr>
        <w:t xml:space="preserve">– </w:t>
      </w:r>
      <w:r>
        <w:rPr>
          <w:rFonts w:ascii="Arial" w:hAnsi="Arial" w:cs="Arial"/>
          <w:bCs/>
        </w:rPr>
        <w:t>период публикации анонса;</w:t>
      </w:r>
    </w:p>
    <w:p w:rsidR="00693736" w:rsidRDefault="005F513F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Меню </w:t>
      </w:r>
      <w:r w:rsidR="00693736">
        <w:rPr>
          <w:rFonts w:ascii="Arial" w:hAnsi="Arial" w:cs="Arial"/>
          <w:bCs/>
        </w:rPr>
        <w:t xml:space="preserve">– </w:t>
      </w:r>
      <w:r>
        <w:rPr>
          <w:rFonts w:ascii="Arial" w:hAnsi="Arial" w:cs="Arial"/>
          <w:bCs/>
        </w:rPr>
        <w:t>меню действий, применяемых</w:t>
      </w:r>
      <w:r w:rsidR="00693736">
        <w:rPr>
          <w:rFonts w:ascii="Arial" w:hAnsi="Arial" w:cs="Arial"/>
          <w:bCs/>
        </w:rPr>
        <w:t xml:space="preserve"> к анонсу: </w:t>
      </w:r>
      <w:r w:rsidR="0074338C">
        <w:rPr>
          <w:rFonts w:ascii="Arial" w:hAnsi="Arial" w:cs="Arial"/>
          <w:bCs/>
        </w:rPr>
        <w:t xml:space="preserve">изменить </w:t>
      </w:r>
      <w:r>
        <w:rPr>
          <w:rFonts w:ascii="Arial" w:hAnsi="Arial" w:cs="Arial"/>
          <w:bCs/>
        </w:rPr>
        <w:t xml:space="preserve">порядок отображения, </w:t>
      </w:r>
      <w:r w:rsidR="00693736">
        <w:rPr>
          <w:rFonts w:ascii="Arial" w:hAnsi="Arial" w:cs="Arial"/>
          <w:bCs/>
        </w:rPr>
        <w:t>активировать, деактивировать,</w:t>
      </w:r>
      <w:r>
        <w:rPr>
          <w:rFonts w:ascii="Arial" w:hAnsi="Arial" w:cs="Arial"/>
          <w:bCs/>
        </w:rPr>
        <w:t xml:space="preserve"> показывать на главной, показывать на внутренних,</w:t>
      </w:r>
      <w:r w:rsidR="00693736">
        <w:rPr>
          <w:rFonts w:ascii="Arial" w:hAnsi="Arial" w:cs="Arial"/>
          <w:bCs/>
        </w:rPr>
        <w:t xml:space="preserve"> редактировать, удалить</w:t>
      </w:r>
      <w:r w:rsidR="00693736">
        <w:rPr>
          <w:rFonts w:ascii="Arial" w:hAnsi="Arial" w:cs="Arial"/>
        </w:rPr>
        <w:t>.</w:t>
      </w:r>
    </w:p>
    <w:p w:rsidR="00693736" w:rsidRDefault="00693736">
      <w:pPr>
        <w:ind w:left="708"/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</w:p>
    <w:p w:rsidR="00392BF6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 xml:space="preserve">Чтобы удалить один </w:t>
      </w:r>
      <w:r w:rsidR="002D474C">
        <w:rPr>
          <w:rFonts w:ascii="Arial" w:hAnsi="Arial" w:cs="Arial"/>
          <w:b/>
          <w:bCs/>
        </w:rPr>
        <w:t xml:space="preserve">или несколько </w:t>
      </w:r>
      <w:r w:rsidR="00392BF6">
        <w:rPr>
          <w:rFonts w:ascii="Arial" w:hAnsi="Arial" w:cs="Arial"/>
          <w:b/>
          <w:bCs/>
        </w:rPr>
        <w:t>анонс</w:t>
      </w:r>
      <w:r w:rsidR="002D474C">
        <w:rPr>
          <w:rFonts w:ascii="Arial" w:hAnsi="Arial" w:cs="Arial"/>
          <w:b/>
          <w:bCs/>
        </w:rPr>
        <w:t>ов</w:t>
      </w:r>
      <w:r w:rsidR="00392BF6">
        <w:rPr>
          <w:rFonts w:ascii="Arial" w:hAnsi="Arial" w:cs="Arial"/>
          <w:b/>
          <w:bCs/>
        </w:rPr>
        <w:t>:</w:t>
      </w:r>
    </w:p>
    <w:p w:rsidR="00392BF6" w:rsidRDefault="00392BF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392BF6" w:rsidRDefault="00392BF6" w:rsidP="00392BF6">
      <w:pPr>
        <w:autoSpaceDE w:val="0"/>
        <w:autoSpaceDN w:val="0"/>
        <w:adjustRightInd w:val="0"/>
        <w:jc w:val="both"/>
        <w:rPr>
          <w:noProof/>
        </w:rPr>
      </w:pPr>
      <w:r>
        <w:rPr>
          <w:rFonts w:ascii="Arial" w:hAnsi="Arial" w:cs="Arial"/>
          <w:b/>
          <w:bCs/>
        </w:rPr>
        <w:tab/>
      </w:r>
      <w:r w:rsidR="002D474C" w:rsidRPr="002D474C">
        <w:rPr>
          <w:rFonts w:ascii="Arial" w:hAnsi="Arial" w:cs="Arial"/>
          <w:bCs/>
        </w:rPr>
        <w:t xml:space="preserve">Способ 1. </w:t>
      </w:r>
      <w:r w:rsidRPr="002D474C">
        <w:rPr>
          <w:rFonts w:ascii="Arial" w:hAnsi="Arial" w:cs="Arial"/>
          <w:bCs/>
        </w:rPr>
        <w:t>У анонса</w:t>
      </w:r>
      <w:r>
        <w:rPr>
          <w:rFonts w:ascii="Arial" w:hAnsi="Arial" w:cs="Arial"/>
          <w:bCs/>
        </w:rPr>
        <w:t>, который необходимо удалить, нажать</w:t>
      </w:r>
      <w:r w:rsidRPr="00C55A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9C2CF7" wp14:editId="3A75C1BE">
            <wp:extent cx="276225" cy="219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74C" w:rsidRDefault="002D474C" w:rsidP="00392BF6">
      <w:pPr>
        <w:autoSpaceDE w:val="0"/>
        <w:autoSpaceDN w:val="0"/>
        <w:adjustRightInd w:val="0"/>
        <w:jc w:val="both"/>
        <w:rPr>
          <w:noProof/>
        </w:rPr>
      </w:pPr>
    </w:p>
    <w:p w:rsidR="004A4FCF" w:rsidRPr="002D474C" w:rsidRDefault="002D474C" w:rsidP="002D474C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</w:rPr>
      </w:pPr>
      <w:r w:rsidRPr="002D474C">
        <w:rPr>
          <w:rFonts w:ascii="Arial" w:hAnsi="Arial" w:cs="Arial"/>
          <w:noProof/>
        </w:rPr>
        <w:t xml:space="preserve">Способ 2. </w:t>
      </w:r>
    </w:p>
    <w:p w:rsidR="00392BF6" w:rsidRPr="00421D85" w:rsidRDefault="00392BF6" w:rsidP="00064A20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 списке анонсов в</w:t>
      </w:r>
      <w:r w:rsidRPr="00421D85">
        <w:rPr>
          <w:rFonts w:ascii="Arial" w:hAnsi="Arial" w:cs="Arial"/>
        </w:rPr>
        <w:t xml:space="preserve"> колонке </w:t>
      </w:r>
      <w:r w:rsidR="0027464B">
        <w:rPr>
          <w:rFonts w:ascii="Arial" w:hAnsi="Arial" w:cs="Arial"/>
        </w:rPr>
        <w:t>чек-боксов</w:t>
      </w:r>
      <w:r w:rsidRPr="00421D85">
        <w:rPr>
          <w:rFonts w:ascii="Arial" w:hAnsi="Arial" w:cs="Arial"/>
        </w:rPr>
        <w:t xml:space="preserve"> установить селектор тех </w:t>
      </w:r>
      <w:r>
        <w:rPr>
          <w:rFonts w:ascii="Arial" w:hAnsi="Arial" w:cs="Arial"/>
        </w:rPr>
        <w:t>анонсов</w:t>
      </w:r>
      <w:r w:rsidRPr="00421D85">
        <w:rPr>
          <w:rFonts w:ascii="Arial" w:hAnsi="Arial" w:cs="Arial"/>
        </w:rPr>
        <w:t>, которые необходимо удалить.</w:t>
      </w:r>
    </w:p>
    <w:p w:rsidR="00392BF6" w:rsidRPr="00421D85" w:rsidRDefault="00392BF6" w:rsidP="00064A20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Внизу выбрать действие</w:t>
      </w:r>
      <w:r w:rsidRPr="00421D85">
        <w:rPr>
          <w:rFonts w:ascii="Arial" w:hAnsi="Arial" w:cs="Arial"/>
        </w:rPr>
        <w:t xml:space="preserve"> </w:t>
      </w:r>
      <w:r w:rsidRPr="00B6310E">
        <w:rPr>
          <w:rFonts w:ascii="Arial" w:hAnsi="Arial" w:cs="Arial"/>
          <w:b/>
        </w:rPr>
        <w:t>Удалить</w:t>
      </w:r>
      <w:r w:rsidRPr="00421D85">
        <w:rPr>
          <w:rFonts w:ascii="Arial" w:hAnsi="Arial" w:cs="Arial"/>
        </w:rPr>
        <w:t>.</w:t>
      </w:r>
    </w:p>
    <w:p w:rsidR="00392BF6" w:rsidRDefault="00392BF6" w:rsidP="00392BF6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показать или скрыть анонс на сайте: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D60EE" w:rsidRDefault="00717F8F" w:rsidP="00DD60EE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Способ 1. </w:t>
      </w:r>
      <w:r w:rsidR="00DD60EE" w:rsidRPr="00421D85">
        <w:rPr>
          <w:rFonts w:ascii="Arial" w:hAnsi="Arial" w:cs="Arial"/>
        </w:rPr>
        <w:t xml:space="preserve">В списке </w:t>
      </w:r>
      <w:r w:rsidR="00DD60EE">
        <w:rPr>
          <w:rFonts w:ascii="Arial" w:hAnsi="Arial" w:cs="Arial"/>
        </w:rPr>
        <w:t>анонсов</w:t>
      </w:r>
      <w:r w:rsidR="00DD60EE" w:rsidRPr="00421D85">
        <w:rPr>
          <w:rFonts w:ascii="Arial" w:hAnsi="Arial" w:cs="Arial"/>
        </w:rPr>
        <w:t xml:space="preserve"> в </w:t>
      </w:r>
      <w:r w:rsidR="006D3C7D">
        <w:rPr>
          <w:rFonts w:ascii="Arial" w:hAnsi="Arial" w:cs="Arial"/>
        </w:rPr>
        <w:t>меню</w:t>
      </w:r>
      <w:r w:rsidR="00DD60EE">
        <w:rPr>
          <w:rFonts w:ascii="Arial" w:hAnsi="Arial" w:cs="Arial"/>
        </w:rPr>
        <w:t xml:space="preserve"> действий</w:t>
      </w:r>
      <w:r w:rsidR="00DD60EE" w:rsidRPr="00421D85">
        <w:rPr>
          <w:rFonts w:ascii="Arial" w:hAnsi="Arial" w:cs="Arial"/>
        </w:rPr>
        <w:t xml:space="preserve"> установить или снять </w:t>
      </w:r>
      <w:r w:rsidR="00DD60EE">
        <w:rPr>
          <w:rFonts w:ascii="Arial" w:hAnsi="Arial" w:cs="Arial"/>
        </w:rPr>
        <w:t>активность</w:t>
      </w:r>
      <w:r w:rsidR="00DD60EE" w:rsidRPr="00421D85">
        <w:rPr>
          <w:rFonts w:ascii="Arial" w:hAnsi="Arial" w:cs="Arial"/>
        </w:rPr>
        <w:t xml:space="preserve"> у нужных </w:t>
      </w:r>
      <w:r w:rsidR="00DD60EE">
        <w:rPr>
          <w:rFonts w:ascii="Arial" w:hAnsi="Arial" w:cs="Arial"/>
        </w:rPr>
        <w:t>анонсов.</w:t>
      </w:r>
    </w:p>
    <w:p w:rsidR="00717F8F" w:rsidRDefault="00717F8F" w:rsidP="00DD60EE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:rsidR="00717F8F" w:rsidRDefault="00717F8F" w:rsidP="00717F8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Способ 2.</w:t>
      </w:r>
    </w:p>
    <w:p w:rsidR="00717F8F" w:rsidRPr="00717F8F" w:rsidRDefault="00717F8F" w:rsidP="00064A20">
      <w:pPr>
        <w:pStyle w:val="ac"/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17F8F">
        <w:rPr>
          <w:rFonts w:ascii="Arial" w:hAnsi="Arial" w:cs="Arial"/>
        </w:rPr>
        <w:t xml:space="preserve">В списке анонсов в колонке </w:t>
      </w:r>
      <w:r w:rsidR="0027464B">
        <w:rPr>
          <w:rFonts w:ascii="Arial" w:hAnsi="Arial" w:cs="Arial"/>
        </w:rPr>
        <w:t>чек-боксов</w:t>
      </w:r>
      <w:r w:rsidRPr="00717F8F">
        <w:rPr>
          <w:rFonts w:ascii="Arial" w:hAnsi="Arial" w:cs="Arial"/>
        </w:rPr>
        <w:t xml:space="preserve"> установить селектор тех анонсов, которые необходимо показать или скрыть.</w:t>
      </w:r>
    </w:p>
    <w:p w:rsidR="00717F8F" w:rsidRPr="00717F8F" w:rsidRDefault="00717F8F" w:rsidP="00064A20">
      <w:pPr>
        <w:pStyle w:val="ac"/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17F8F">
        <w:rPr>
          <w:rFonts w:ascii="Arial" w:hAnsi="Arial" w:cs="Arial"/>
        </w:rPr>
        <w:t xml:space="preserve">Внизу выбрать действие </w:t>
      </w:r>
      <w:r>
        <w:rPr>
          <w:rFonts w:ascii="Arial" w:hAnsi="Arial" w:cs="Arial"/>
          <w:b/>
        </w:rPr>
        <w:t xml:space="preserve">Включить </w:t>
      </w:r>
      <w:r w:rsidRPr="00717F8F">
        <w:rPr>
          <w:rFonts w:ascii="Arial" w:hAnsi="Arial" w:cs="Arial"/>
        </w:rPr>
        <w:t>или</w:t>
      </w:r>
      <w:r>
        <w:rPr>
          <w:rFonts w:ascii="Arial" w:hAnsi="Arial" w:cs="Arial"/>
          <w:b/>
        </w:rPr>
        <w:t xml:space="preserve"> Отключить</w:t>
      </w:r>
      <w:r w:rsidRPr="00717F8F">
        <w:rPr>
          <w:rFonts w:ascii="Arial" w:hAnsi="Arial" w:cs="Arial"/>
        </w:rPr>
        <w:t>.</w:t>
      </w:r>
    </w:p>
    <w:p w:rsidR="00717F8F" w:rsidRDefault="00717F8F" w:rsidP="00DD60EE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изменить порядок отображения анонсов: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 w:rsidP="00717F8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анонсов в </w:t>
      </w:r>
      <w:r w:rsidR="0027464B">
        <w:rPr>
          <w:rFonts w:ascii="Arial" w:hAnsi="Arial" w:cs="Arial"/>
        </w:rPr>
        <w:t xml:space="preserve">меню действий переместить анонсы с помощью стрелок </w:t>
      </w:r>
      <w:r w:rsidRPr="00421D85">
        <w:rPr>
          <w:rFonts w:ascii="Arial" w:hAnsi="Arial" w:cs="Arial"/>
        </w:rPr>
        <w:t xml:space="preserve">так, как вам необходимо. На сайте они будут отображаться в </w:t>
      </w:r>
      <w:r w:rsidR="0027464B">
        <w:rPr>
          <w:rFonts w:ascii="Arial" w:hAnsi="Arial" w:cs="Arial"/>
        </w:rPr>
        <w:t xml:space="preserve">заданном </w:t>
      </w:r>
      <w:r w:rsidRPr="00421D85">
        <w:rPr>
          <w:rFonts w:ascii="Arial" w:hAnsi="Arial" w:cs="Arial"/>
        </w:rPr>
        <w:t>порядке.</w:t>
      </w:r>
    </w:p>
    <w:p w:rsidR="004A4FCF" w:rsidRPr="00421D85" w:rsidRDefault="004A4FCF" w:rsidP="00717F8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отредактировать анонс:</w:t>
      </w:r>
    </w:p>
    <w:p w:rsidR="004A4FCF" w:rsidRPr="00421D85" w:rsidRDefault="004A4FCF" w:rsidP="00064A2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анонсов в </w:t>
      </w:r>
      <w:r w:rsidR="00FE4270">
        <w:rPr>
          <w:rFonts w:ascii="Arial" w:hAnsi="Arial" w:cs="Arial"/>
        </w:rPr>
        <w:t>меню</w:t>
      </w:r>
      <w:r w:rsidR="00717F8F">
        <w:rPr>
          <w:rFonts w:ascii="Arial" w:hAnsi="Arial" w:cs="Arial"/>
        </w:rPr>
        <w:t xml:space="preserve"> действий</w:t>
      </w:r>
      <w:r w:rsidRPr="00421D85">
        <w:rPr>
          <w:rFonts w:ascii="Arial" w:hAnsi="Arial" w:cs="Arial"/>
        </w:rPr>
        <w:t xml:space="preserve"> нажать на </w:t>
      </w:r>
      <w:r w:rsidR="00352D33">
        <w:rPr>
          <w:noProof/>
        </w:rPr>
        <w:drawing>
          <wp:inline distT="0" distB="0" distL="0" distR="0" wp14:anchorId="67C8237D" wp14:editId="04065E63">
            <wp:extent cx="257175" cy="323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в строке нужного анонса. После чего откроется форма редактирования анонса.</w:t>
      </w:r>
    </w:p>
    <w:p w:rsidR="004A4FCF" w:rsidRPr="00421D85" w:rsidRDefault="004A4FCF" w:rsidP="00064A2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Внести необходимые изменения.</w:t>
      </w:r>
    </w:p>
    <w:p w:rsidR="004A4FCF" w:rsidRPr="00421D85" w:rsidRDefault="004A4FCF" w:rsidP="00064A2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Pr="00421D85">
        <w:rPr>
          <w:rFonts w:ascii="Arial" w:hAnsi="Arial" w:cs="Arial"/>
          <w:b/>
          <w:bCs/>
        </w:rPr>
        <w:t>Сохранить</w:t>
      </w:r>
      <w:r w:rsidR="00352D33">
        <w:rPr>
          <w:rFonts w:ascii="Arial" w:hAnsi="Arial" w:cs="Arial"/>
          <w:b/>
          <w:bCs/>
        </w:rPr>
        <w:t xml:space="preserve">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добавить новый анонс:</w:t>
      </w:r>
    </w:p>
    <w:p w:rsidR="004A4FCF" w:rsidRPr="00421D85" w:rsidRDefault="004A4FCF" w:rsidP="00064A20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дополнительном меню управления модулем сверху перейти по ссылке </w:t>
      </w:r>
      <w:r w:rsidRPr="00421D85">
        <w:rPr>
          <w:rFonts w:ascii="Arial" w:hAnsi="Arial" w:cs="Arial"/>
          <w:b/>
          <w:bCs/>
        </w:rPr>
        <w:t xml:space="preserve">Добавить </w:t>
      </w:r>
      <w:r w:rsidR="00CD6703">
        <w:rPr>
          <w:rFonts w:ascii="Arial" w:hAnsi="Arial" w:cs="Arial"/>
          <w:b/>
          <w:bCs/>
        </w:rPr>
        <w:t>позицию</w:t>
      </w:r>
      <w:r w:rsidRPr="00421D85">
        <w:rPr>
          <w:rFonts w:ascii="Arial" w:hAnsi="Arial" w:cs="Arial"/>
        </w:rPr>
        <w:t>. После чего откроется форма добавления анонса.</w:t>
      </w:r>
    </w:p>
    <w:p w:rsidR="004A4FCF" w:rsidRPr="00421D85" w:rsidRDefault="004A4FCF" w:rsidP="00064A20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Ввести необходимые данные.</w:t>
      </w:r>
    </w:p>
    <w:p w:rsidR="004A4FCF" w:rsidRPr="00421D85" w:rsidRDefault="004A4FCF" w:rsidP="00064A20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="00CD6703">
        <w:rPr>
          <w:rFonts w:ascii="Arial" w:hAnsi="Arial" w:cs="Arial"/>
          <w:b/>
          <w:bCs/>
        </w:rPr>
        <w:t>Сохранить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jc w:val="both"/>
        <w:rPr>
          <w:rFonts w:ascii="Arial" w:hAnsi="Arial" w:cs="Arial"/>
          <w:sz w:val="20"/>
          <w:szCs w:val="20"/>
        </w:rPr>
      </w:pPr>
    </w:p>
    <w:p w:rsidR="004A4FCF" w:rsidRPr="00421D85" w:rsidRDefault="004A4FCF">
      <w:pPr>
        <w:pStyle w:val="3"/>
      </w:pPr>
      <w:bookmarkStart w:id="73" w:name="_Toc158302120"/>
      <w:bookmarkStart w:id="74" w:name="_Toc50034403"/>
      <w:r w:rsidRPr="00421D85">
        <w:lastRenderedPageBreak/>
        <w:t>3.6.1. Добавление/редактирование анонса</w:t>
      </w:r>
      <w:bookmarkEnd w:id="72"/>
      <w:bookmarkEnd w:id="73"/>
      <w:bookmarkEnd w:id="74"/>
    </w:p>
    <w:p w:rsidR="004A4FCF" w:rsidRDefault="006D3C7D">
      <w:pPr>
        <w:autoSpaceDE w:val="0"/>
        <w:autoSpaceDN w:val="0"/>
        <w:ind w:left="6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-1270</wp:posOffset>
            </wp:positionV>
            <wp:extent cx="3906000" cy="8136000"/>
            <wp:effectExtent l="0" t="0" r="0" b="0"/>
            <wp:wrapTight wrapText="bothSides">
              <wp:wrapPolygon edited="0">
                <wp:start x="0" y="0"/>
                <wp:lineTo x="0" y="21546"/>
                <wp:lineTo x="21491" y="21546"/>
                <wp:lineTo x="214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000" cy="81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Название </w:t>
      </w:r>
      <w:r>
        <w:rPr>
          <w:rFonts w:ascii="Arial" w:hAnsi="Arial" w:cs="Arial"/>
          <w:bCs/>
        </w:rPr>
        <w:t>– заголовок</w:t>
      </w:r>
      <w:r w:rsidR="004A4FCF" w:rsidRPr="00421D8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анонса;</w:t>
      </w:r>
    </w:p>
    <w:p w:rsidR="006D3C7D" w:rsidRDefault="006D3C7D">
      <w:pPr>
        <w:autoSpaceDE w:val="0"/>
        <w:autoSpaceDN w:val="0"/>
        <w:ind w:left="6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Дата начала публикации </w:t>
      </w:r>
      <w:r>
        <w:rPr>
          <w:rFonts w:ascii="Arial" w:hAnsi="Arial" w:cs="Arial"/>
          <w:bCs/>
        </w:rPr>
        <w:t>– дата начала публикации анонса;</w:t>
      </w:r>
    </w:p>
    <w:p w:rsidR="006D3C7D" w:rsidRDefault="006D3C7D" w:rsidP="006D3C7D">
      <w:pPr>
        <w:autoSpaceDE w:val="0"/>
        <w:autoSpaceDN w:val="0"/>
        <w:ind w:left="6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Дата окончания публикации </w:t>
      </w:r>
      <w:r>
        <w:rPr>
          <w:rFonts w:ascii="Arial" w:hAnsi="Arial" w:cs="Arial"/>
          <w:bCs/>
        </w:rPr>
        <w:t>– дата окончания публикации анонса;</w:t>
      </w:r>
    </w:p>
    <w:p w:rsidR="006D3C7D" w:rsidRDefault="006D3C7D">
      <w:pPr>
        <w:autoSpaceDE w:val="0"/>
        <w:autoSpaceDN w:val="0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На сайте </w:t>
      </w:r>
      <w:r>
        <w:rPr>
          <w:rFonts w:ascii="Arial" w:hAnsi="Arial" w:cs="Arial"/>
        </w:rPr>
        <w:t>– чек-бокс, отвечающий за активность анонса;</w:t>
      </w:r>
    </w:p>
    <w:p w:rsidR="006D3C7D" w:rsidRPr="006D3C7D" w:rsidRDefault="006D3C7D">
      <w:pPr>
        <w:autoSpaceDE w:val="0"/>
        <w:autoSpaceDN w:val="0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Выводить название и анонс </w:t>
      </w:r>
      <w:r>
        <w:rPr>
          <w:rFonts w:ascii="Arial" w:hAnsi="Arial" w:cs="Arial"/>
        </w:rPr>
        <w:t>– чек-бокс, отвечающий за вывод названия и анонса;</w:t>
      </w:r>
    </w:p>
    <w:p w:rsidR="00610C53" w:rsidRPr="00610C53" w:rsidRDefault="00610C53">
      <w:pPr>
        <w:autoSpaceDE w:val="0"/>
        <w:autoSpaceDN w:val="0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Изображение </w:t>
      </w:r>
      <w:r>
        <w:rPr>
          <w:rFonts w:ascii="Arial" w:hAnsi="Arial" w:cs="Arial"/>
        </w:rPr>
        <w:t>– картинка для анонса, рекомендуемые параметры указаны в скобках</w:t>
      </w:r>
      <w:r w:rsidR="006D3C7D">
        <w:rPr>
          <w:rFonts w:ascii="Arial" w:hAnsi="Arial" w:cs="Arial"/>
        </w:rPr>
        <w:t>;</w:t>
      </w:r>
    </w:p>
    <w:p w:rsidR="006D3C7D" w:rsidRDefault="006D3C7D" w:rsidP="006D3C7D">
      <w:pPr>
        <w:autoSpaceDE w:val="0"/>
        <w:autoSpaceDN w:val="0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Ссылка на страницу анонса </w:t>
      </w:r>
      <w:r>
        <w:rPr>
          <w:rFonts w:ascii="Arial" w:hAnsi="Arial" w:cs="Arial"/>
        </w:rPr>
        <w:t>– тип ссылки: внешняя ссылка, внутренняя ссылка, без ссылки;</w:t>
      </w:r>
    </w:p>
    <w:p w:rsidR="006D3C7D" w:rsidRDefault="006D3C7D" w:rsidP="006D3C7D">
      <w:pPr>
        <w:autoSpaceDE w:val="0"/>
        <w:autoSpaceDN w:val="0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en-US"/>
        </w:rPr>
        <w:t>URL</w:t>
      </w:r>
      <w:r w:rsidRPr="006D3C7D">
        <w:rPr>
          <w:rFonts w:ascii="Arial" w:hAnsi="Arial" w:cs="Arial"/>
          <w:b/>
        </w:rPr>
        <w:t xml:space="preserve"> </w:t>
      </w:r>
      <w:r w:rsidRPr="006D3C7D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ссылка на страницу сайта или на внешний ресурс;</w:t>
      </w:r>
    </w:p>
    <w:p w:rsidR="006D3C7D" w:rsidRPr="006D3C7D" w:rsidRDefault="006D3C7D" w:rsidP="006D3C7D">
      <w:pPr>
        <w:autoSpaceDE w:val="0"/>
        <w:autoSpaceDN w:val="0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Открывать в новом окне </w:t>
      </w:r>
      <w:r>
        <w:rPr>
          <w:rFonts w:ascii="Arial" w:hAnsi="Arial" w:cs="Arial"/>
        </w:rPr>
        <w:t xml:space="preserve">– </w:t>
      </w:r>
      <w:r w:rsidR="001A679D">
        <w:rPr>
          <w:rFonts w:ascii="Arial" w:hAnsi="Arial" w:cs="Arial"/>
        </w:rPr>
        <w:t>чек-бокс, отвечающий за открытие ссылки в новом окне;</w:t>
      </w:r>
    </w:p>
    <w:p w:rsidR="006D3C7D" w:rsidRDefault="006D3C7D" w:rsidP="006D3C7D">
      <w:pPr>
        <w:autoSpaceDE w:val="0"/>
        <w:autoSpaceDN w:val="0"/>
        <w:ind w:left="60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</w:rPr>
        <w:t xml:space="preserve">Анонс </w:t>
      </w:r>
      <w:r w:rsidRPr="00421D85">
        <w:rPr>
          <w:rFonts w:ascii="Arial" w:hAnsi="Arial" w:cs="Arial"/>
        </w:rPr>
        <w:t>– краткий текст анонса.</w:t>
      </w:r>
    </w:p>
    <w:p w:rsidR="006D3C7D" w:rsidRDefault="006D3C7D" w:rsidP="006D3C7D">
      <w:pPr>
        <w:autoSpaceDE w:val="0"/>
        <w:autoSpaceDN w:val="0"/>
        <w:ind w:left="60"/>
        <w:jc w:val="both"/>
        <w:rPr>
          <w:rFonts w:ascii="Arial" w:hAnsi="Arial" w:cs="Arial"/>
        </w:rPr>
      </w:pPr>
    </w:p>
    <w:p w:rsidR="006D3C7D" w:rsidRPr="00421D85" w:rsidRDefault="006D3C7D">
      <w:pPr>
        <w:autoSpaceDE w:val="0"/>
        <w:autoSpaceDN w:val="0"/>
        <w:ind w:left="60"/>
        <w:jc w:val="both"/>
        <w:rPr>
          <w:rFonts w:ascii="Arial" w:hAnsi="Arial" w:cs="Arial"/>
        </w:rPr>
      </w:pPr>
    </w:p>
    <w:p w:rsidR="004A4FCF" w:rsidRPr="00421D85" w:rsidRDefault="004A4FCF">
      <w:pPr>
        <w:ind w:left="60"/>
        <w:jc w:val="both"/>
        <w:rPr>
          <w:rFonts w:ascii="Arial" w:hAnsi="Arial" w:cs="Arial"/>
        </w:rPr>
      </w:pPr>
    </w:p>
    <w:p w:rsidR="004A4FCF" w:rsidRPr="00421D85" w:rsidRDefault="004A4FCF">
      <w:pPr>
        <w:pStyle w:val="3"/>
      </w:pPr>
      <w:r w:rsidRPr="00421D85">
        <w:br w:type="page"/>
      </w:r>
    </w:p>
    <w:p w:rsidR="004A4FCF" w:rsidRPr="00421D85" w:rsidRDefault="004A4FCF">
      <w:pPr>
        <w:pStyle w:val="2"/>
      </w:pPr>
      <w:bookmarkStart w:id="75" w:name="_Toc50034404"/>
      <w:r w:rsidRPr="00421D85">
        <w:lastRenderedPageBreak/>
        <w:t>3.7. Управление новостями</w:t>
      </w:r>
      <w:bookmarkEnd w:id="75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Модуль новостей позволяет размещать на страницах ресурса новостную ленту. Использование этого модуля позволяет своевременно размещать информацию обо всех значимых событиях компании.</w:t>
      </w: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визуальная среда форматирования текста по принципу MS Word;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новостей;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уменьшенных изображений к анонсам новостей;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ведение архива новостей с автоматическим перемещением новостей в архив;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рассылка по занесению новой информации.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Таблица списка новостей сайта выглядит следующим образом (новости отображаются в порядке убывания дат, при большом количестве новостей вывод осуществляется постранично):</w:t>
      </w:r>
    </w:p>
    <w:p w:rsidR="004A4FCF" w:rsidRPr="00421D85" w:rsidRDefault="004A4FCF">
      <w:pPr>
        <w:rPr>
          <w:rFonts w:ascii="Arial" w:hAnsi="Arial" w:cs="Arial"/>
        </w:rPr>
      </w:pPr>
    </w:p>
    <w:p w:rsidR="00EF1DA0" w:rsidRDefault="00EF1DA0">
      <w:pPr>
        <w:rPr>
          <w:rFonts w:ascii="Arial" w:hAnsi="Arial" w:cs="Arial"/>
        </w:rPr>
      </w:pPr>
      <w:bookmarkStart w:id="76" w:name="_Toc131271980"/>
      <w:bookmarkStart w:id="77" w:name="_Toc131272019"/>
      <w:r>
        <w:rPr>
          <w:noProof/>
        </w:rPr>
        <w:drawing>
          <wp:inline distT="0" distB="0" distL="0" distR="0" wp14:anchorId="079BD855" wp14:editId="2A3F232A">
            <wp:extent cx="6184900" cy="286448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A0" w:rsidRDefault="00EF1DA0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В окне отображается таблица, каждая строка которой содержит следующую информацию о новости:</w:t>
      </w:r>
    </w:p>
    <w:p w:rsidR="008F2982" w:rsidRDefault="008F2982" w:rsidP="008F2982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Селектор</w:t>
      </w:r>
      <w:r w:rsidRPr="00421D85">
        <w:rPr>
          <w:rFonts w:ascii="Arial" w:hAnsi="Arial" w:cs="Arial"/>
        </w:rPr>
        <w:t xml:space="preserve"> – селектор для </w:t>
      </w:r>
      <w:r>
        <w:rPr>
          <w:rFonts w:ascii="Arial" w:hAnsi="Arial" w:cs="Arial"/>
        </w:rPr>
        <w:t>действий: удалить, включить, отключить;</w:t>
      </w:r>
    </w:p>
    <w:p w:rsidR="004147BD" w:rsidRPr="00421D85" w:rsidRDefault="004147BD" w:rsidP="004147BD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Название</w:t>
      </w:r>
      <w:r w:rsidRPr="00421D85">
        <w:rPr>
          <w:rFonts w:ascii="Arial" w:hAnsi="Arial" w:cs="Arial"/>
        </w:rPr>
        <w:t xml:space="preserve"> – название </w:t>
      </w:r>
      <w:r>
        <w:rPr>
          <w:rFonts w:ascii="Arial" w:hAnsi="Arial" w:cs="Arial"/>
        </w:rPr>
        <w:t>новости</w:t>
      </w:r>
      <w:r w:rsidRPr="00421D85">
        <w:rPr>
          <w:rFonts w:ascii="Arial" w:hAnsi="Arial" w:cs="Arial"/>
        </w:rPr>
        <w:t>;</w:t>
      </w:r>
    </w:p>
    <w:p w:rsidR="004147BD" w:rsidRPr="00421D85" w:rsidRDefault="004147BD" w:rsidP="004147BD">
      <w:pPr>
        <w:ind w:left="708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 xml:space="preserve">Ник </w:t>
      </w:r>
      <w:r w:rsidRPr="00421D85">
        <w:rPr>
          <w:rFonts w:ascii="Arial" w:hAnsi="Arial" w:cs="Arial"/>
        </w:rPr>
        <w:t xml:space="preserve">– псевдоним страницы (краткое имя на английском языке) для </w:t>
      </w:r>
      <w:r w:rsidRPr="00421D85">
        <w:rPr>
          <w:rFonts w:ascii="Arial" w:hAnsi="Arial" w:cs="Arial"/>
          <w:lang w:val="en-US"/>
        </w:rPr>
        <w:t>URL</w:t>
      </w:r>
      <w:r w:rsidRPr="00421D85">
        <w:rPr>
          <w:rFonts w:ascii="Arial" w:hAnsi="Arial" w:cs="Arial"/>
        </w:rPr>
        <w:t>;</w:t>
      </w:r>
    </w:p>
    <w:p w:rsidR="004147BD" w:rsidRPr="00421D85" w:rsidRDefault="004147BD" w:rsidP="004147BD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Дата</w:t>
      </w:r>
      <w:r w:rsidRPr="00421D85">
        <w:rPr>
          <w:rFonts w:ascii="Arial" w:hAnsi="Arial" w:cs="Arial"/>
        </w:rPr>
        <w:t xml:space="preserve"> – дата новости;</w:t>
      </w:r>
    </w:p>
    <w:p w:rsidR="004147BD" w:rsidRPr="00FD1975" w:rsidRDefault="004147BD" w:rsidP="004147BD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Меню </w:t>
      </w:r>
      <w:r>
        <w:rPr>
          <w:rFonts w:ascii="Arial" w:hAnsi="Arial" w:cs="Arial"/>
          <w:bCs/>
        </w:rPr>
        <w:t>– меню действий, применяемых к странице: активировать, деактивировать, разослать, редактировать, удалить</w:t>
      </w:r>
      <w:r>
        <w:rPr>
          <w:rFonts w:ascii="Arial" w:hAnsi="Arial" w:cs="Arial"/>
        </w:rPr>
        <w:t>.</w:t>
      </w:r>
    </w:p>
    <w:p w:rsidR="004147BD" w:rsidRDefault="004147BD" w:rsidP="004147BD">
      <w:pPr>
        <w:jc w:val="both"/>
        <w:rPr>
          <w:rFonts w:ascii="Arial" w:hAnsi="Arial" w:cs="Arial"/>
          <w:b/>
          <w:bCs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147BD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147BD">
        <w:rPr>
          <w:rFonts w:ascii="Arial" w:hAnsi="Arial" w:cs="Arial"/>
          <w:b/>
          <w:bCs/>
        </w:rPr>
        <w:t xml:space="preserve">Чтобы удалить одну </w:t>
      </w:r>
      <w:r w:rsidR="008775FE">
        <w:rPr>
          <w:rFonts w:ascii="Arial" w:hAnsi="Arial" w:cs="Arial"/>
          <w:b/>
          <w:bCs/>
        </w:rPr>
        <w:t xml:space="preserve">или несколько </w:t>
      </w:r>
      <w:r w:rsidR="004147BD" w:rsidRPr="004147BD">
        <w:rPr>
          <w:rFonts w:ascii="Arial" w:hAnsi="Arial" w:cs="Arial"/>
          <w:b/>
          <w:bCs/>
        </w:rPr>
        <w:t>новост</w:t>
      </w:r>
      <w:r w:rsidR="008775FE">
        <w:rPr>
          <w:rFonts w:ascii="Arial" w:hAnsi="Arial" w:cs="Arial"/>
          <w:b/>
          <w:bCs/>
        </w:rPr>
        <w:t>ей</w:t>
      </w:r>
      <w:r w:rsidRPr="004147BD">
        <w:rPr>
          <w:rFonts w:ascii="Arial" w:hAnsi="Arial" w:cs="Arial"/>
          <w:b/>
          <w:bCs/>
        </w:rPr>
        <w:t>:</w:t>
      </w:r>
    </w:p>
    <w:p w:rsidR="004147BD" w:rsidRPr="004147BD" w:rsidRDefault="004147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147BD">
        <w:rPr>
          <w:rFonts w:ascii="Arial" w:hAnsi="Arial" w:cs="Arial"/>
          <w:b/>
          <w:bCs/>
        </w:rPr>
        <w:tab/>
      </w:r>
    </w:p>
    <w:p w:rsidR="004147BD" w:rsidRDefault="008775FE" w:rsidP="004147B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Способ 1. </w:t>
      </w:r>
      <w:r w:rsidR="004147BD" w:rsidRPr="004147BD">
        <w:rPr>
          <w:rFonts w:ascii="Arial" w:hAnsi="Arial" w:cs="Arial"/>
          <w:bCs/>
        </w:rPr>
        <w:t xml:space="preserve">У новости, которую необходимо удалить, нажать </w:t>
      </w:r>
      <w:r w:rsidR="004147BD" w:rsidRPr="004147BD">
        <w:rPr>
          <w:noProof/>
        </w:rPr>
        <w:drawing>
          <wp:inline distT="0" distB="0" distL="0" distR="0" wp14:anchorId="3E1B7786" wp14:editId="3EC52852">
            <wp:extent cx="276225" cy="219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FE" w:rsidRDefault="008775FE" w:rsidP="004147B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</w:rPr>
      </w:pPr>
    </w:p>
    <w:p w:rsidR="008775FE" w:rsidRPr="004147BD" w:rsidRDefault="008775FE" w:rsidP="004147B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lastRenderedPageBreak/>
        <w:t xml:space="preserve">Способ 2. </w:t>
      </w:r>
    </w:p>
    <w:p w:rsidR="004147BD" w:rsidRPr="004147BD" w:rsidRDefault="004147BD" w:rsidP="00064A20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>В списке новостей в колонке чек-боксов установить селектор тех новостей, которые необходимо удалить.</w:t>
      </w:r>
    </w:p>
    <w:p w:rsidR="004147BD" w:rsidRPr="004147BD" w:rsidRDefault="004147BD" w:rsidP="00064A20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 xml:space="preserve">Внизу выбрать действие </w:t>
      </w:r>
      <w:r w:rsidRPr="004147BD">
        <w:rPr>
          <w:rFonts w:ascii="Arial" w:hAnsi="Arial" w:cs="Arial"/>
          <w:b/>
        </w:rPr>
        <w:t>Удалить</w:t>
      </w:r>
      <w:r w:rsidRPr="004147BD">
        <w:rPr>
          <w:rFonts w:ascii="Arial" w:hAnsi="Arial" w:cs="Arial"/>
        </w:rPr>
        <w:t>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147BD" w:rsidRDefault="004147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147BD" w:rsidRPr="004147BD" w:rsidRDefault="004147BD" w:rsidP="004147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147BD">
        <w:rPr>
          <w:rFonts w:ascii="Arial" w:hAnsi="Arial" w:cs="Arial"/>
          <w:b/>
          <w:bCs/>
        </w:rPr>
        <w:t>Чтобы показать или скрыть новость на сайте:</w:t>
      </w:r>
    </w:p>
    <w:p w:rsidR="004147BD" w:rsidRPr="004147BD" w:rsidRDefault="004147BD" w:rsidP="004147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147BD" w:rsidRPr="004147BD" w:rsidRDefault="004147BD" w:rsidP="004147BD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>Способ 1. В списке новостей в меню действий установить или снять активность у нужных новостей.</w:t>
      </w:r>
    </w:p>
    <w:p w:rsidR="004147BD" w:rsidRPr="004147BD" w:rsidRDefault="004147BD" w:rsidP="004147BD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:rsidR="004147BD" w:rsidRPr="004147BD" w:rsidRDefault="004147BD" w:rsidP="004147BD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>Способ 2.</w:t>
      </w:r>
    </w:p>
    <w:p w:rsidR="004147BD" w:rsidRPr="004147BD" w:rsidRDefault="004147BD" w:rsidP="00064A20">
      <w:pPr>
        <w:pStyle w:val="ac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>В списке новостей в колонке чек-боксов установить селектор тех новостей, которые необходимо показать или скрыть.</w:t>
      </w:r>
    </w:p>
    <w:p w:rsidR="004147BD" w:rsidRPr="004147BD" w:rsidRDefault="004147BD" w:rsidP="00064A20">
      <w:pPr>
        <w:pStyle w:val="ac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 xml:space="preserve">Внизу выбрать действие </w:t>
      </w:r>
      <w:r w:rsidRPr="004147BD">
        <w:rPr>
          <w:rFonts w:ascii="Arial" w:hAnsi="Arial" w:cs="Arial"/>
          <w:b/>
        </w:rPr>
        <w:t xml:space="preserve">Включить </w:t>
      </w:r>
      <w:r w:rsidRPr="004147BD">
        <w:rPr>
          <w:rFonts w:ascii="Arial" w:hAnsi="Arial" w:cs="Arial"/>
        </w:rPr>
        <w:t>или</w:t>
      </w:r>
      <w:r w:rsidRPr="004147BD">
        <w:rPr>
          <w:rFonts w:ascii="Arial" w:hAnsi="Arial" w:cs="Arial"/>
          <w:b/>
        </w:rPr>
        <w:t xml:space="preserve"> Отключить</w:t>
      </w:r>
      <w:r w:rsidRPr="004147BD">
        <w:rPr>
          <w:rFonts w:ascii="Arial" w:hAnsi="Arial" w:cs="Arial"/>
        </w:rPr>
        <w:t>.</w:t>
      </w:r>
    </w:p>
    <w:p w:rsidR="004147BD" w:rsidRDefault="004147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147BD" w:rsidRDefault="004147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 xml:space="preserve">Чтобы </w:t>
      </w:r>
      <w:r w:rsidR="004147BD">
        <w:rPr>
          <w:rFonts w:ascii="Arial" w:hAnsi="Arial" w:cs="Arial"/>
          <w:b/>
          <w:bCs/>
        </w:rPr>
        <w:t>о</w:t>
      </w:r>
      <w:r w:rsidRPr="00421D85">
        <w:rPr>
          <w:rFonts w:ascii="Arial" w:hAnsi="Arial" w:cs="Arial"/>
          <w:b/>
          <w:bCs/>
        </w:rPr>
        <w:t>тредактировать новость:</w:t>
      </w:r>
    </w:p>
    <w:p w:rsidR="004147BD" w:rsidRPr="00421D85" w:rsidRDefault="004147BD" w:rsidP="00064A20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</w:t>
      </w:r>
      <w:r>
        <w:rPr>
          <w:rFonts w:ascii="Arial" w:hAnsi="Arial" w:cs="Arial"/>
        </w:rPr>
        <w:t>новостей</w:t>
      </w:r>
      <w:r w:rsidRPr="00421D85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меню действий</w:t>
      </w:r>
      <w:r w:rsidRPr="00421D85">
        <w:rPr>
          <w:rFonts w:ascii="Arial" w:hAnsi="Arial" w:cs="Arial"/>
        </w:rPr>
        <w:t xml:space="preserve"> нажать на </w:t>
      </w:r>
      <w:r>
        <w:rPr>
          <w:noProof/>
        </w:rPr>
        <w:drawing>
          <wp:inline distT="0" distB="0" distL="0" distR="0" wp14:anchorId="63C2224E" wp14:editId="29AB055F">
            <wp:extent cx="257175" cy="323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в строке нужной новости</w:t>
      </w:r>
      <w:r w:rsidRPr="00421D85">
        <w:rPr>
          <w:rFonts w:ascii="Arial" w:hAnsi="Arial" w:cs="Arial"/>
        </w:rPr>
        <w:t xml:space="preserve">. После чего откроется форма редактирования </w:t>
      </w:r>
      <w:r>
        <w:rPr>
          <w:rFonts w:ascii="Arial" w:hAnsi="Arial" w:cs="Arial"/>
        </w:rPr>
        <w:t>новости</w:t>
      </w:r>
      <w:r w:rsidRPr="00421D85">
        <w:rPr>
          <w:rFonts w:ascii="Arial" w:hAnsi="Arial" w:cs="Arial"/>
        </w:rPr>
        <w:t>.</w:t>
      </w:r>
    </w:p>
    <w:p w:rsidR="004147BD" w:rsidRPr="00421D85" w:rsidRDefault="004147BD" w:rsidP="00064A20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Внести необходимые изменения.</w:t>
      </w:r>
    </w:p>
    <w:p w:rsidR="004147BD" w:rsidRPr="00421D85" w:rsidRDefault="004147BD" w:rsidP="00064A20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Pr="00421D85">
        <w:rPr>
          <w:rFonts w:ascii="Arial" w:hAnsi="Arial" w:cs="Arial"/>
          <w:b/>
          <w:bCs/>
        </w:rPr>
        <w:t>Сохранить</w:t>
      </w:r>
      <w:r>
        <w:rPr>
          <w:rFonts w:ascii="Arial" w:hAnsi="Arial" w:cs="Arial"/>
          <w:b/>
          <w:bCs/>
        </w:rPr>
        <w:t xml:space="preserve">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добавить новую новость:</w:t>
      </w:r>
    </w:p>
    <w:p w:rsidR="00805AF9" w:rsidRPr="00421D85" w:rsidRDefault="00805AF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 w:rsidP="00064A2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дополнительном меню управления модулем сверху перейти по ссылке </w:t>
      </w:r>
      <w:r w:rsidRPr="00421D85">
        <w:rPr>
          <w:rFonts w:ascii="Arial" w:hAnsi="Arial" w:cs="Arial"/>
          <w:b/>
          <w:bCs/>
        </w:rPr>
        <w:t>Добавить новость</w:t>
      </w:r>
      <w:r w:rsidRPr="00421D85">
        <w:rPr>
          <w:rFonts w:ascii="Arial" w:hAnsi="Arial" w:cs="Arial"/>
        </w:rPr>
        <w:t>. После чего откроется форма добавления новости.</w:t>
      </w:r>
    </w:p>
    <w:p w:rsidR="004A4FCF" w:rsidRPr="00421D85" w:rsidRDefault="004A4FCF" w:rsidP="00064A2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Ввести необходимые данные</w:t>
      </w:r>
      <w:r w:rsidR="00805AF9">
        <w:rPr>
          <w:rFonts w:ascii="Arial" w:hAnsi="Arial" w:cs="Arial"/>
        </w:rPr>
        <w:t>.</w:t>
      </w:r>
    </w:p>
    <w:p w:rsidR="004A4FCF" w:rsidRPr="00421D85" w:rsidRDefault="004A4FCF" w:rsidP="00064A2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="00805AF9">
        <w:rPr>
          <w:rFonts w:ascii="Arial" w:hAnsi="Arial" w:cs="Arial"/>
          <w:b/>
          <w:bCs/>
        </w:rPr>
        <w:t>Сохранить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pStyle w:val="3"/>
      </w:pPr>
      <w:bookmarkStart w:id="78" w:name="_Toc158287713"/>
      <w:bookmarkStart w:id="79" w:name="_Toc158302117"/>
      <w:bookmarkStart w:id="80" w:name="_Toc50034405"/>
      <w:r w:rsidRPr="00421D85">
        <w:t>3.7.1. Добавление/редактирования новости</w:t>
      </w:r>
      <w:bookmarkEnd w:id="76"/>
      <w:bookmarkEnd w:id="77"/>
      <w:bookmarkEnd w:id="78"/>
      <w:bookmarkEnd w:id="79"/>
      <w:bookmarkEnd w:id="80"/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Форма редактирования/добавления новости:</w:t>
      </w:r>
    </w:p>
    <w:p w:rsidR="004A4FCF" w:rsidRPr="00421D85" w:rsidRDefault="004A4FCF">
      <w:pPr>
        <w:rPr>
          <w:rFonts w:ascii="Arial" w:hAnsi="Arial" w:cs="Arial"/>
        </w:rPr>
      </w:pPr>
    </w:p>
    <w:p w:rsidR="00805AF9" w:rsidRDefault="00805AF9">
      <w:pPr>
        <w:autoSpaceDE w:val="0"/>
        <w:autoSpaceDN w:val="0"/>
        <w:ind w:left="60"/>
        <w:jc w:val="both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1B851A46" wp14:editId="0E44BC73">
            <wp:extent cx="6184900" cy="685990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85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F9" w:rsidRDefault="00805AF9">
      <w:pPr>
        <w:autoSpaceDE w:val="0"/>
        <w:autoSpaceDN w:val="0"/>
        <w:ind w:left="60"/>
        <w:jc w:val="both"/>
        <w:rPr>
          <w:rFonts w:ascii="Arial" w:hAnsi="Arial" w:cs="Arial"/>
          <w:b/>
          <w:bCs/>
        </w:rPr>
      </w:pPr>
    </w:p>
    <w:p w:rsidR="004A4FCF" w:rsidRDefault="004A4FCF" w:rsidP="007B3B5E">
      <w:pPr>
        <w:autoSpaceDE w:val="0"/>
        <w:autoSpaceDN w:val="0"/>
        <w:jc w:val="both"/>
        <w:rPr>
          <w:rFonts w:ascii="Arial" w:hAnsi="Arial" w:cs="Arial"/>
          <w:bCs/>
        </w:rPr>
      </w:pPr>
      <w:r w:rsidRPr="00421D85">
        <w:rPr>
          <w:rFonts w:ascii="Arial" w:hAnsi="Arial" w:cs="Arial"/>
          <w:b/>
          <w:bCs/>
        </w:rPr>
        <w:t xml:space="preserve">Заголовок </w:t>
      </w:r>
      <w:r w:rsidR="007B3B5E">
        <w:rPr>
          <w:rFonts w:ascii="Arial" w:hAnsi="Arial" w:cs="Arial"/>
          <w:bCs/>
        </w:rPr>
        <w:t>– название новости;</w:t>
      </w:r>
    </w:p>
    <w:p w:rsidR="007B3B5E" w:rsidRPr="00421D85" w:rsidRDefault="007B3B5E" w:rsidP="007B3B5E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Дата</w:t>
      </w:r>
      <w:r w:rsidRPr="00421D85">
        <w:rPr>
          <w:rFonts w:ascii="Arial" w:hAnsi="Arial" w:cs="Arial"/>
        </w:rPr>
        <w:t xml:space="preserve"> – дата</w:t>
      </w:r>
      <w:r>
        <w:rPr>
          <w:rFonts w:ascii="Arial" w:hAnsi="Arial" w:cs="Arial"/>
        </w:rPr>
        <w:t xml:space="preserve"> публикации</w:t>
      </w:r>
      <w:r w:rsidRPr="00421D85">
        <w:rPr>
          <w:rFonts w:ascii="Arial" w:hAnsi="Arial" w:cs="Arial"/>
        </w:rPr>
        <w:t xml:space="preserve"> новости</w:t>
      </w:r>
      <w:r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</w:rPr>
        <w:t>(по умолчани</w:t>
      </w:r>
      <w:r>
        <w:rPr>
          <w:rFonts w:ascii="Arial" w:hAnsi="Arial" w:cs="Arial"/>
        </w:rPr>
        <w:t>ю устанавливается текущая дата)</w:t>
      </w:r>
      <w:r w:rsidRPr="00421D85">
        <w:rPr>
          <w:rFonts w:ascii="Arial" w:hAnsi="Arial" w:cs="Arial"/>
        </w:rPr>
        <w:t>;</w:t>
      </w:r>
    </w:p>
    <w:p w:rsidR="004A4FCF" w:rsidRPr="00421D85" w:rsidRDefault="004A4FCF" w:rsidP="007B3B5E">
      <w:pPr>
        <w:autoSpaceDE w:val="0"/>
        <w:autoSpaceDN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</w:rPr>
        <w:t xml:space="preserve">Анонс </w:t>
      </w:r>
      <w:r w:rsidRPr="00421D85">
        <w:rPr>
          <w:rFonts w:ascii="Arial" w:hAnsi="Arial" w:cs="Arial"/>
        </w:rPr>
        <w:t>– краткий текст новости</w:t>
      </w:r>
      <w:r w:rsidR="007B3B5E">
        <w:rPr>
          <w:rFonts w:ascii="Arial" w:hAnsi="Arial" w:cs="Arial"/>
        </w:rPr>
        <w:t>;</w:t>
      </w:r>
    </w:p>
    <w:p w:rsidR="004A4FCF" w:rsidRDefault="007B3B5E" w:rsidP="007B3B5E">
      <w:p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Изображение </w:t>
      </w:r>
      <w:r w:rsidR="004A4FCF" w:rsidRPr="00421D85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фотография к новости, рекомендуемые параметры указаны в скобках;</w:t>
      </w:r>
    </w:p>
    <w:p w:rsidR="00BA60EA" w:rsidRPr="00BA60EA" w:rsidRDefault="007B3B5E" w:rsidP="00BA60EA">
      <w:pPr>
        <w:autoSpaceDE w:val="0"/>
        <w:autoSpaceDN w:val="0"/>
        <w:jc w:val="both"/>
        <w:rPr>
          <w:rFonts w:ascii="Arial" w:hAnsi="Arial" w:cs="Arial"/>
        </w:rPr>
      </w:pPr>
      <w:r w:rsidRPr="007B3B5E">
        <w:rPr>
          <w:rFonts w:ascii="Arial" w:hAnsi="Arial" w:cs="Arial"/>
          <w:b/>
        </w:rPr>
        <w:t>Псевдоним</w:t>
      </w:r>
      <w:r>
        <w:rPr>
          <w:rFonts w:ascii="Arial" w:hAnsi="Arial" w:cs="Arial"/>
        </w:rPr>
        <w:t xml:space="preserve"> – </w:t>
      </w:r>
      <w:r w:rsidR="00BA60EA">
        <w:rPr>
          <w:rFonts w:ascii="Arial" w:hAnsi="Arial" w:cs="Arial"/>
        </w:rPr>
        <w:t xml:space="preserve">название страницы на английском языке в составе </w:t>
      </w:r>
      <w:r w:rsidR="00BA60EA">
        <w:rPr>
          <w:rFonts w:ascii="Arial" w:hAnsi="Arial" w:cs="Arial"/>
          <w:lang w:val="en-US"/>
        </w:rPr>
        <w:t>Url</w:t>
      </w:r>
      <w:r w:rsidR="00BA60EA">
        <w:rPr>
          <w:rFonts w:ascii="Arial" w:hAnsi="Arial" w:cs="Arial"/>
        </w:rPr>
        <w:t>;</w:t>
      </w:r>
    </w:p>
    <w:p w:rsidR="00BA60EA" w:rsidRDefault="00BA60EA" w:rsidP="00BA60EA">
      <w:p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На сайте </w:t>
      </w:r>
      <w:r>
        <w:rPr>
          <w:rFonts w:ascii="Arial" w:hAnsi="Arial" w:cs="Arial"/>
        </w:rPr>
        <w:t>– чек-бокс, отвечающий за активность новости;</w:t>
      </w:r>
    </w:p>
    <w:p w:rsidR="004A4FCF" w:rsidRPr="00421D85" w:rsidRDefault="004A4FCF" w:rsidP="00BA60EA">
      <w:pPr>
        <w:autoSpaceDE w:val="0"/>
        <w:autoSpaceDN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Текст</w:t>
      </w:r>
      <w:r w:rsidR="00BA60EA">
        <w:rPr>
          <w:rFonts w:ascii="Arial" w:hAnsi="Arial" w:cs="Arial"/>
          <w:b/>
          <w:bCs/>
        </w:rPr>
        <w:t xml:space="preserve"> </w:t>
      </w:r>
      <w:r w:rsidRPr="00421D85">
        <w:rPr>
          <w:rFonts w:ascii="Arial" w:hAnsi="Arial" w:cs="Arial"/>
        </w:rPr>
        <w:t xml:space="preserve">– подробной текст новости (здесь используется визуальный текстовый редактор). </w:t>
      </w:r>
    </w:p>
    <w:p w:rsidR="004A4FCF" w:rsidRPr="00421D85" w:rsidRDefault="004A4FCF">
      <w:pPr>
        <w:autoSpaceDE w:val="0"/>
        <w:autoSpaceDN w:val="0"/>
        <w:ind w:left="60"/>
        <w:jc w:val="both"/>
        <w:rPr>
          <w:rFonts w:ascii="Arial" w:hAnsi="Arial" w:cs="Arial"/>
          <w:b/>
          <w:bCs/>
          <w:kern w:val="32"/>
          <w:sz w:val="32"/>
          <w:szCs w:val="32"/>
        </w:rPr>
      </w:pPr>
    </w:p>
    <w:p w:rsidR="004A4FCF" w:rsidRPr="00421D85" w:rsidRDefault="004A4FCF">
      <w:pPr>
        <w:pStyle w:val="3"/>
      </w:pPr>
      <w:bookmarkStart w:id="81" w:name="_Toc131271981"/>
      <w:bookmarkStart w:id="82" w:name="_Toc131272020"/>
      <w:bookmarkStart w:id="83" w:name="_Toc158287714"/>
      <w:bookmarkStart w:id="84" w:name="_Toc158302118"/>
      <w:bookmarkStart w:id="85" w:name="_Toc50034406"/>
      <w:r w:rsidRPr="00421D85">
        <w:rPr>
          <w:kern w:val="32"/>
        </w:rPr>
        <w:lastRenderedPageBreak/>
        <w:t>3.7.2. Настройки</w:t>
      </w:r>
      <w:bookmarkEnd w:id="81"/>
      <w:bookmarkEnd w:id="82"/>
      <w:bookmarkEnd w:id="83"/>
      <w:bookmarkEnd w:id="84"/>
      <w:bookmarkEnd w:id="85"/>
    </w:p>
    <w:p w:rsidR="004A4FCF" w:rsidRDefault="00805A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B59CE57" wp14:editId="2CE28BE2">
            <wp:extent cx="3848100" cy="1866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A4B" w:rsidRPr="002F0EFD" w:rsidRDefault="002F0EFD" w:rsidP="002F0EFD">
      <w:pPr>
        <w:pStyle w:val="3"/>
      </w:pPr>
      <w:bookmarkStart w:id="86" w:name="_Toc50034407"/>
      <w:r w:rsidRPr="002F0EFD">
        <w:t xml:space="preserve">3.7.3 </w:t>
      </w:r>
      <w:r w:rsidR="00731A54" w:rsidRPr="002F0EFD">
        <w:t xml:space="preserve">Настройки для </w:t>
      </w:r>
      <w:r w:rsidR="00731A54" w:rsidRPr="002F0EFD">
        <w:rPr>
          <w:lang w:val="en-US"/>
        </w:rPr>
        <w:t>SEO</w:t>
      </w:r>
      <w:bookmarkEnd w:id="86"/>
    </w:p>
    <w:p w:rsidR="00731A54" w:rsidRDefault="00731A54" w:rsidP="00EE7A4B">
      <w:pPr>
        <w:ind w:left="360"/>
        <w:rPr>
          <w:rFonts w:ascii="Arial" w:hAnsi="Arial" w:cs="Arial"/>
        </w:rPr>
      </w:pPr>
      <w:r w:rsidRPr="00731A54">
        <w:rPr>
          <w:rFonts w:ascii="Arial" w:hAnsi="Arial" w:cs="Arial"/>
        </w:rPr>
        <w:t>В системе управления сайтом в карточке новости заполнить блок</w:t>
      </w:r>
      <w:r>
        <w:rPr>
          <w:rFonts w:ascii="Arial" w:hAnsi="Arial" w:cs="Arial"/>
        </w:rPr>
        <w:t xml:space="preserve"> «Настройки для </w:t>
      </w:r>
      <w:r>
        <w:rPr>
          <w:rFonts w:ascii="Arial" w:hAnsi="Arial" w:cs="Arial"/>
          <w:lang w:val="en-US"/>
        </w:rPr>
        <w:t>SEO</w:t>
      </w:r>
      <w:r>
        <w:rPr>
          <w:rFonts w:ascii="Arial" w:hAnsi="Arial" w:cs="Arial"/>
        </w:rPr>
        <w:t>»</w:t>
      </w:r>
    </w:p>
    <w:p w:rsidR="00EE7A4B" w:rsidRDefault="00731A54" w:rsidP="00EE7A4B">
      <w:pPr>
        <w:ind w:left="360"/>
      </w:pPr>
      <w:r>
        <w:rPr>
          <w:noProof/>
        </w:rPr>
        <w:drawing>
          <wp:inline distT="0" distB="0" distL="0" distR="0" wp14:anchorId="7D68D648" wp14:editId="2B1F9DD5">
            <wp:extent cx="3714750" cy="22764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9C" w:rsidRDefault="0006759C" w:rsidP="00EE7A4B">
      <w:pPr>
        <w:ind w:left="360"/>
      </w:pPr>
    </w:p>
    <w:p w:rsidR="0006759C" w:rsidRDefault="0006759C" w:rsidP="00EE7A4B">
      <w:pPr>
        <w:ind w:left="360"/>
        <w:rPr>
          <w:rFonts w:ascii="Arial" w:hAnsi="Arial" w:cs="Arial"/>
        </w:rPr>
      </w:pPr>
      <w:r w:rsidRPr="0006759C">
        <w:rPr>
          <w:rFonts w:ascii="Arial" w:hAnsi="Arial" w:cs="Arial"/>
        </w:rPr>
        <w:t>Изображения рекоменд</w:t>
      </w:r>
      <w:r>
        <w:rPr>
          <w:rFonts w:ascii="Arial" w:hAnsi="Arial" w:cs="Arial"/>
        </w:rPr>
        <w:t xml:space="preserve">уется загружать весом не более 250 кб (для небольших картинок). </w:t>
      </w:r>
    </w:p>
    <w:p w:rsidR="0006759C" w:rsidRDefault="0006759C" w:rsidP="00EE7A4B">
      <w:pPr>
        <w:ind w:left="360"/>
        <w:rPr>
          <w:rFonts w:ascii="Arial" w:hAnsi="Arial" w:cs="Arial"/>
        </w:rPr>
      </w:pPr>
    </w:p>
    <w:p w:rsidR="0006759C" w:rsidRDefault="008354B8" w:rsidP="00EE7A4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Общие р</w:t>
      </w:r>
      <w:r w:rsidR="0006759C">
        <w:rPr>
          <w:rFonts w:ascii="Arial" w:hAnsi="Arial" w:cs="Arial"/>
        </w:rPr>
        <w:t>е</w:t>
      </w:r>
      <w:r>
        <w:rPr>
          <w:rFonts w:ascii="Arial" w:hAnsi="Arial" w:cs="Arial"/>
        </w:rPr>
        <w:t>комендации к текстам на сайте</w:t>
      </w:r>
      <w:r w:rsidR="0006759C">
        <w:rPr>
          <w:rFonts w:ascii="Arial" w:hAnsi="Arial" w:cs="Arial"/>
        </w:rPr>
        <w:t>:</w:t>
      </w:r>
    </w:p>
    <w:p w:rsidR="0006759C" w:rsidRPr="008354B8" w:rsidRDefault="0006759C" w:rsidP="008354B8">
      <w:pPr>
        <w:pStyle w:val="ac"/>
        <w:numPr>
          <w:ilvl w:val="0"/>
          <w:numId w:val="50"/>
        </w:numPr>
        <w:spacing w:before="240" w:after="200" w:line="276" w:lineRule="auto"/>
        <w:ind w:left="1077" w:hanging="357"/>
        <w:rPr>
          <w:rFonts w:ascii="Arial" w:hAnsi="Arial" w:cs="Arial"/>
        </w:rPr>
      </w:pPr>
      <w:r w:rsidRPr="008354B8">
        <w:rPr>
          <w:rFonts w:ascii="Arial" w:hAnsi="Arial" w:cs="Arial"/>
        </w:rPr>
        <w:t>Текст дол</w:t>
      </w:r>
      <w:r w:rsidR="008354B8" w:rsidRPr="008354B8">
        <w:rPr>
          <w:rFonts w:ascii="Arial" w:hAnsi="Arial" w:cs="Arial"/>
        </w:rPr>
        <w:t xml:space="preserve">жен быть </w:t>
      </w:r>
      <w:r w:rsidRPr="008354B8">
        <w:rPr>
          <w:rFonts w:ascii="Arial" w:hAnsi="Arial" w:cs="Arial"/>
        </w:rPr>
        <w:t>структурированным и грамотным</w:t>
      </w:r>
    </w:p>
    <w:p w:rsidR="008354B8" w:rsidRPr="008354B8" w:rsidRDefault="007F6BCD" w:rsidP="008354B8">
      <w:pPr>
        <w:pStyle w:val="ac"/>
        <w:numPr>
          <w:ilvl w:val="0"/>
          <w:numId w:val="50"/>
        </w:numPr>
        <w:shd w:val="clear" w:color="auto" w:fill="FFFFFF"/>
        <w:spacing w:after="168"/>
        <w:ind w:left="1077" w:hanging="35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тексте и</w:t>
      </w:r>
      <w:r w:rsidR="008354B8" w:rsidRPr="008354B8">
        <w:rPr>
          <w:rFonts w:ascii="Arial" w:hAnsi="Arial" w:cs="Arial"/>
          <w:color w:val="000000"/>
        </w:rPr>
        <w:t>спользовать ключевые слова</w:t>
      </w:r>
    </w:p>
    <w:p w:rsidR="0036588F" w:rsidRPr="008354B8" w:rsidRDefault="007F6BCD" w:rsidP="008354B8">
      <w:pPr>
        <w:pStyle w:val="ac"/>
        <w:numPr>
          <w:ilvl w:val="0"/>
          <w:numId w:val="50"/>
        </w:numPr>
        <w:shd w:val="clear" w:color="auto" w:fill="FFFFFF"/>
        <w:spacing w:after="168"/>
        <w:ind w:left="1077" w:hanging="35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</w:t>
      </w:r>
      <w:r w:rsidR="0036588F" w:rsidRPr="008354B8">
        <w:rPr>
          <w:rFonts w:ascii="Arial" w:hAnsi="Arial" w:cs="Arial"/>
          <w:color w:val="000000"/>
        </w:rPr>
        <w:t xml:space="preserve">сновной ключевой запрос должен содержаться в заголовке </w:t>
      </w:r>
      <w:r w:rsidR="0036588F" w:rsidRPr="008354B8">
        <w:rPr>
          <w:rFonts w:ascii="Arial" w:hAnsi="Arial" w:cs="Arial"/>
          <w:color w:val="000000"/>
          <w:lang w:val="en-US"/>
        </w:rPr>
        <w:t>H</w:t>
      </w:r>
      <w:r w:rsidR="0036588F" w:rsidRPr="008354B8">
        <w:rPr>
          <w:rFonts w:ascii="Arial" w:hAnsi="Arial" w:cs="Arial"/>
          <w:color w:val="000000"/>
        </w:rPr>
        <w:t>1, по возможности дополнительный запрос –</w:t>
      </w:r>
      <w:r>
        <w:rPr>
          <w:rFonts w:ascii="Arial" w:hAnsi="Arial" w:cs="Arial"/>
          <w:color w:val="000000"/>
        </w:rPr>
        <w:t xml:space="preserve"> в </w:t>
      </w:r>
      <w:r>
        <w:rPr>
          <w:rFonts w:ascii="Arial" w:hAnsi="Arial" w:cs="Arial"/>
          <w:color w:val="000000"/>
          <w:lang w:val="en-US"/>
        </w:rPr>
        <w:t>H</w:t>
      </w:r>
      <w:r w:rsidR="0036588F" w:rsidRPr="008354B8">
        <w:rPr>
          <w:rFonts w:ascii="Arial" w:hAnsi="Arial" w:cs="Arial"/>
          <w:color w:val="000000"/>
        </w:rPr>
        <w:t>2</w:t>
      </w:r>
    </w:p>
    <w:p w:rsidR="008354B8" w:rsidRPr="008354B8" w:rsidRDefault="007F6BCD" w:rsidP="008354B8">
      <w:pPr>
        <w:pStyle w:val="ac"/>
        <w:numPr>
          <w:ilvl w:val="0"/>
          <w:numId w:val="50"/>
        </w:numPr>
        <w:shd w:val="clear" w:color="auto" w:fill="FFFFFF"/>
        <w:spacing w:after="168"/>
        <w:ind w:left="1077" w:hanging="35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</w:t>
      </w:r>
      <w:r w:rsidR="008354B8" w:rsidRPr="008354B8">
        <w:rPr>
          <w:rFonts w:ascii="Arial" w:hAnsi="Arial" w:cs="Arial"/>
          <w:color w:val="000000"/>
        </w:rPr>
        <w:t>астроить перелинковку с другими разделами / статьями</w:t>
      </w:r>
    </w:p>
    <w:p w:rsidR="0036588F" w:rsidRPr="008354B8" w:rsidRDefault="007F6BCD" w:rsidP="008354B8">
      <w:pPr>
        <w:pStyle w:val="ac"/>
        <w:numPr>
          <w:ilvl w:val="0"/>
          <w:numId w:val="50"/>
        </w:numPr>
        <w:spacing w:before="240" w:after="200" w:line="276" w:lineRule="auto"/>
        <w:ind w:left="1077" w:hanging="357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="008354B8" w:rsidRPr="008354B8">
        <w:rPr>
          <w:rFonts w:ascii="Arial" w:hAnsi="Arial" w:cs="Arial"/>
        </w:rPr>
        <w:t>спользовать списки</w:t>
      </w:r>
    </w:p>
    <w:p w:rsidR="008354B8" w:rsidRPr="008354B8" w:rsidRDefault="008354B8" w:rsidP="008354B8">
      <w:pPr>
        <w:pStyle w:val="ac"/>
        <w:numPr>
          <w:ilvl w:val="0"/>
          <w:numId w:val="50"/>
        </w:numPr>
        <w:spacing w:before="240" w:after="200" w:line="276" w:lineRule="auto"/>
        <w:ind w:left="1077" w:hanging="357"/>
        <w:rPr>
          <w:rFonts w:ascii="Arial" w:hAnsi="Arial" w:cs="Arial"/>
        </w:rPr>
      </w:pPr>
      <w:r w:rsidRPr="008354B8">
        <w:rPr>
          <w:rFonts w:ascii="Arial" w:hAnsi="Arial" w:cs="Arial"/>
          <w:color w:val="000000"/>
        </w:rPr>
        <w:t>Разбивать текст на абзацы по 3-7 строк</w:t>
      </w:r>
    </w:p>
    <w:p w:rsidR="008354B8" w:rsidRPr="008354B8" w:rsidRDefault="008354B8" w:rsidP="008354B8">
      <w:pPr>
        <w:pStyle w:val="ac"/>
        <w:numPr>
          <w:ilvl w:val="0"/>
          <w:numId w:val="50"/>
        </w:numPr>
        <w:spacing w:before="240" w:after="200" w:line="276" w:lineRule="auto"/>
        <w:ind w:left="1077" w:hanging="357"/>
        <w:rPr>
          <w:rFonts w:ascii="Arial" w:hAnsi="Arial" w:cs="Arial"/>
        </w:rPr>
      </w:pPr>
      <w:r w:rsidRPr="008354B8">
        <w:rPr>
          <w:rFonts w:ascii="Arial" w:hAnsi="Arial" w:cs="Arial"/>
          <w:color w:val="000000"/>
        </w:rPr>
        <w:t>Уникальность от 95%</w:t>
      </w:r>
    </w:p>
    <w:p w:rsidR="0006759C" w:rsidRPr="008354B8" w:rsidRDefault="00F6748D" w:rsidP="008354B8">
      <w:pPr>
        <w:pStyle w:val="ac"/>
        <w:numPr>
          <w:ilvl w:val="0"/>
          <w:numId w:val="50"/>
        </w:numPr>
        <w:spacing w:before="240" w:after="200" w:line="276" w:lineRule="auto"/>
        <w:ind w:left="1077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Примерный объем </w:t>
      </w:r>
      <w:bookmarkStart w:id="87" w:name="_GoBack"/>
      <w:bookmarkEnd w:id="87"/>
      <w:r w:rsidR="0006759C" w:rsidRPr="008354B8">
        <w:rPr>
          <w:rFonts w:ascii="Arial" w:hAnsi="Arial" w:cs="Arial"/>
        </w:rPr>
        <w:t>500</w:t>
      </w:r>
      <w:r w:rsidR="007F6BCD">
        <w:rPr>
          <w:rFonts w:ascii="Arial" w:hAnsi="Arial" w:cs="Arial"/>
        </w:rPr>
        <w:t>-</w:t>
      </w:r>
      <w:r w:rsidR="0006759C" w:rsidRPr="008354B8">
        <w:rPr>
          <w:rFonts w:ascii="Arial" w:hAnsi="Arial" w:cs="Arial"/>
        </w:rPr>
        <w:t>1500 символов.</w:t>
      </w:r>
    </w:p>
    <w:p w:rsidR="0006759C" w:rsidRPr="0006759C" w:rsidRDefault="0006759C" w:rsidP="00EE7A4B">
      <w:pPr>
        <w:ind w:left="360"/>
        <w:rPr>
          <w:rFonts w:ascii="Arial" w:hAnsi="Arial" w:cs="Arial"/>
        </w:rPr>
      </w:pPr>
    </w:p>
    <w:p w:rsidR="004A4FCF" w:rsidRPr="00421D85" w:rsidRDefault="004A4FCF">
      <w:pPr>
        <w:pStyle w:val="2"/>
      </w:pPr>
      <w:bookmarkStart w:id="88" w:name="_Toc50034408"/>
      <w:r w:rsidRPr="00421D85">
        <w:lastRenderedPageBreak/>
        <w:t>3.8. Управление каталогом товаров</w:t>
      </w:r>
      <w:bookmarkEnd w:id="88"/>
    </w:p>
    <w:p w:rsidR="004A4FCF" w:rsidRPr="00421D85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Модуль «Каталог товаров» служит для ведения каталога товаров (продукции, услуг) на сайте с классификацией по разделам/подразделам (любого уровня вложенности).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визуальная среда форматирования текста по принципу MS Word;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описания товаров;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использование уменьшенных изображений к разделам/подразделам и товарам;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 xml:space="preserve">ручной экспорт данных в </w:t>
      </w:r>
      <w:r w:rsidRPr="00421D85">
        <w:rPr>
          <w:rFonts w:ascii="Arial" w:hAnsi="Arial" w:cs="Arial"/>
          <w:lang w:val="en-US"/>
        </w:rPr>
        <w:t>CSV</w:t>
      </w:r>
      <w:r w:rsidRPr="00421D85">
        <w:rPr>
          <w:rFonts w:ascii="Arial" w:hAnsi="Arial" w:cs="Arial"/>
        </w:rPr>
        <w:t>-формат (текстовый файл с разделителем табуляция);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ручной импорт данных из </w:t>
      </w:r>
      <w:r w:rsidRPr="00421D85">
        <w:rPr>
          <w:rFonts w:ascii="Arial" w:hAnsi="Arial" w:cs="Arial"/>
          <w:lang w:val="en-US"/>
        </w:rPr>
        <w:t>CSV</w:t>
      </w:r>
      <w:r w:rsidRPr="00421D85">
        <w:rPr>
          <w:rFonts w:ascii="Arial" w:hAnsi="Arial" w:cs="Arial"/>
        </w:rPr>
        <w:t>-формата (текстовый файл с разделителем табуляция);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автоматический экспорт данных из учетных систем (1С, БЭСТ, Дельфин).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Каталог является </w:t>
      </w:r>
      <w:r w:rsidRPr="00421D85">
        <w:rPr>
          <w:rFonts w:ascii="Arial" w:hAnsi="Arial" w:cs="Arial"/>
          <w:b/>
          <w:bCs/>
        </w:rPr>
        <w:t>многоуровневым</w:t>
      </w:r>
      <w:r w:rsidRPr="00421D85">
        <w:rPr>
          <w:rFonts w:ascii="Arial" w:hAnsi="Arial" w:cs="Arial"/>
        </w:rPr>
        <w:t xml:space="preserve"> (для структуризации данных), однако на сайте могут показываться и использоваться не все уровни вложенности. По умолчанию товар может находиться на любом уровне в любом разделе/подразделе (но в зависимости от конкретного технического задания могут быть ограничения).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Модуль на сайте может выглядеть следующим образом: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1185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11DA356" wp14:editId="1C8134CA">
            <wp:extent cx="5476875" cy="4000500"/>
            <wp:effectExtent l="0" t="0" r="9525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Как видно из рисунка, отображается двухуровневая структура каталога с указанием позиций в каждом из разделов.  При переходе в один из разделов отображается список товаров данного раздела: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Например: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1185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28B285" wp14:editId="6D1567B9">
            <wp:extent cx="3695700" cy="220980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В зависимости от ресурса вывод товаров может отличаться, например, дизайном или выводимыми полями; возможность положить товар в корзину/купить также может отсутствовать.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каталогом похоже на управление структурой сайта.</w:t>
      </w:r>
    </w:p>
    <w:p w:rsidR="004A4FCF" w:rsidRPr="00421D85" w:rsidRDefault="004A4FCF">
      <w:pPr>
        <w:rPr>
          <w:rFonts w:ascii="Arial" w:hAnsi="Arial" w:cs="Arial"/>
        </w:rPr>
      </w:pPr>
    </w:p>
    <w:p w:rsidR="00411851" w:rsidRDefault="008B616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6D51F23" wp14:editId="08076FFF">
            <wp:extent cx="6184900" cy="3584575"/>
            <wp:effectExtent l="0" t="0" r="635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851" w:rsidRDefault="00411851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Отображается один уровень каталога. </w:t>
      </w:r>
      <w:r w:rsidR="0053056B">
        <w:rPr>
          <w:rFonts w:ascii="Arial" w:hAnsi="Arial" w:cs="Arial"/>
        </w:rPr>
        <w:t xml:space="preserve">Для перехода к подразделу нажать на название раздела, откроется список подразделов данного раздела. Для перехода к следующему уровню нажать на подраздел и т.д. Число слева от названия раздела/подраздела обозначает количество вложенных элементов следующего уровня. 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lastRenderedPageBreak/>
        <w:t>В окне отображается таблица, каждая строка которой содержит следующую информацию о разделе:</w:t>
      </w:r>
    </w:p>
    <w:p w:rsidR="008B6163" w:rsidRDefault="008B6163" w:rsidP="008B6163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Селектор</w:t>
      </w:r>
      <w:r w:rsidRPr="00421D85">
        <w:rPr>
          <w:rFonts w:ascii="Arial" w:hAnsi="Arial" w:cs="Arial"/>
        </w:rPr>
        <w:t xml:space="preserve"> – селектор для </w:t>
      </w:r>
      <w:r w:rsidR="000C1AC6">
        <w:rPr>
          <w:rFonts w:ascii="Arial" w:hAnsi="Arial" w:cs="Arial"/>
        </w:rPr>
        <w:t>удаления раздела</w:t>
      </w:r>
      <w:r>
        <w:rPr>
          <w:rFonts w:ascii="Arial" w:hAnsi="Arial" w:cs="Arial"/>
        </w:rPr>
        <w:t>;</w:t>
      </w:r>
    </w:p>
    <w:p w:rsidR="008B6163" w:rsidRPr="00421D85" w:rsidRDefault="008B6163" w:rsidP="008B6163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Название</w:t>
      </w:r>
      <w:r w:rsidRPr="00421D85">
        <w:rPr>
          <w:rFonts w:ascii="Arial" w:hAnsi="Arial" w:cs="Arial"/>
        </w:rPr>
        <w:t xml:space="preserve"> – название раздела каталога;</w:t>
      </w:r>
    </w:p>
    <w:p w:rsidR="008B6163" w:rsidRDefault="008B6163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Фото </w:t>
      </w:r>
      <w:r>
        <w:rPr>
          <w:rFonts w:ascii="Arial" w:hAnsi="Arial" w:cs="Arial"/>
          <w:bCs/>
        </w:rPr>
        <w:t>– количество фотографий раздела;</w:t>
      </w:r>
    </w:p>
    <w:p w:rsidR="008B6163" w:rsidRDefault="008B6163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Преимущества </w:t>
      </w:r>
      <w:r w:rsidRPr="008B6163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количество преимуществ раздела;</w:t>
      </w:r>
      <w:r w:rsidRPr="008B6163">
        <w:rPr>
          <w:rFonts w:ascii="Arial" w:hAnsi="Arial" w:cs="Arial"/>
          <w:bCs/>
        </w:rPr>
        <w:t xml:space="preserve"> </w:t>
      </w:r>
    </w:p>
    <w:p w:rsidR="00883112" w:rsidRDefault="00883112" w:rsidP="00883112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Меню </w:t>
      </w:r>
      <w:r>
        <w:rPr>
          <w:rFonts w:ascii="Arial" w:hAnsi="Arial" w:cs="Arial"/>
          <w:bCs/>
        </w:rPr>
        <w:t>– меню действий, применяемых к разделу: изменить порядок отображения, активировать, деактивировать, редактировать, удалить и др</w:t>
      </w:r>
      <w:r>
        <w:rPr>
          <w:rFonts w:ascii="Arial" w:hAnsi="Arial" w:cs="Arial"/>
        </w:rPr>
        <w:t>.</w:t>
      </w:r>
    </w:p>
    <w:p w:rsidR="00883112" w:rsidRDefault="00883112">
      <w:pPr>
        <w:ind w:left="708"/>
        <w:jc w:val="both"/>
        <w:rPr>
          <w:rFonts w:ascii="Arial" w:hAnsi="Arial" w:cs="Arial"/>
          <w:bCs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удалить один или несколько разделов вместе с подразделами и товарами: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8775FE" w:rsidRDefault="008775FE" w:rsidP="008775FE">
      <w:pPr>
        <w:autoSpaceDE w:val="0"/>
        <w:autoSpaceDN w:val="0"/>
        <w:adjustRightInd w:val="0"/>
        <w:jc w:val="both"/>
        <w:rPr>
          <w:noProof/>
        </w:rPr>
      </w:pPr>
      <w:r>
        <w:rPr>
          <w:rFonts w:ascii="Arial" w:hAnsi="Arial" w:cs="Arial"/>
        </w:rPr>
        <w:t xml:space="preserve">Способ 1. </w:t>
      </w:r>
      <w:r w:rsidRPr="008775FE">
        <w:rPr>
          <w:rFonts w:ascii="Arial" w:hAnsi="Arial" w:cs="Arial"/>
          <w:bCs/>
        </w:rPr>
        <w:t xml:space="preserve">У </w:t>
      </w:r>
      <w:r>
        <w:rPr>
          <w:rFonts w:ascii="Arial" w:hAnsi="Arial" w:cs="Arial"/>
          <w:bCs/>
        </w:rPr>
        <w:t>раздела</w:t>
      </w:r>
      <w:r w:rsidRPr="008775FE">
        <w:rPr>
          <w:rFonts w:ascii="Arial" w:hAnsi="Arial" w:cs="Arial"/>
          <w:bCs/>
        </w:rPr>
        <w:t>, который необходимо удалить, нажать</w:t>
      </w:r>
      <w:r w:rsidRPr="008775FE">
        <w:rPr>
          <w:noProof/>
        </w:rPr>
        <w:t xml:space="preserve"> </w:t>
      </w:r>
      <w:r w:rsidRPr="008775FE">
        <w:rPr>
          <w:noProof/>
        </w:rPr>
        <w:drawing>
          <wp:inline distT="0" distB="0" distL="0" distR="0" wp14:anchorId="263F908B" wp14:editId="6F98EF92">
            <wp:extent cx="276225" cy="219075"/>
            <wp:effectExtent l="0" t="0" r="9525" b="952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FE" w:rsidRDefault="008775FE" w:rsidP="008775FE">
      <w:pPr>
        <w:autoSpaceDE w:val="0"/>
        <w:autoSpaceDN w:val="0"/>
        <w:adjustRightInd w:val="0"/>
        <w:jc w:val="both"/>
        <w:rPr>
          <w:noProof/>
        </w:rPr>
      </w:pPr>
    </w:p>
    <w:p w:rsidR="008775FE" w:rsidRPr="008775FE" w:rsidRDefault="008775FE" w:rsidP="008775F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8775FE">
        <w:rPr>
          <w:rFonts w:ascii="Arial" w:hAnsi="Arial" w:cs="Arial"/>
          <w:noProof/>
        </w:rPr>
        <w:t xml:space="preserve">Способ 2. </w:t>
      </w:r>
    </w:p>
    <w:p w:rsidR="004A4FCF" w:rsidRPr="00421D85" w:rsidRDefault="004A4FCF" w:rsidP="00064A2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разделов в колонке </w:t>
      </w:r>
      <w:r w:rsidR="008775FE" w:rsidRPr="008775FE">
        <w:rPr>
          <w:rFonts w:ascii="Arial" w:hAnsi="Arial" w:cs="Arial"/>
          <w:bCs/>
        </w:rPr>
        <w:t>чек-боксов</w:t>
      </w:r>
      <w:r w:rsidRPr="00421D85">
        <w:rPr>
          <w:rFonts w:ascii="Arial" w:hAnsi="Arial" w:cs="Arial"/>
        </w:rPr>
        <w:t xml:space="preserve"> установить селектор тех разделов, которые необходимо удалить.</w:t>
      </w:r>
    </w:p>
    <w:p w:rsidR="008775FE" w:rsidRPr="008775FE" w:rsidRDefault="008775FE" w:rsidP="00064A2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775FE">
        <w:rPr>
          <w:rFonts w:ascii="Arial" w:hAnsi="Arial" w:cs="Arial"/>
        </w:rPr>
        <w:t xml:space="preserve">Внизу выбрать действие </w:t>
      </w:r>
      <w:r w:rsidRPr="008775FE">
        <w:rPr>
          <w:rFonts w:ascii="Arial" w:hAnsi="Arial" w:cs="Arial"/>
          <w:b/>
        </w:rPr>
        <w:t>Удалить</w:t>
      </w:r>
      <w:r w:rsidRPr="008775FE">
        <w:rPr>
          <w:rFonts w:ascii="Arial" w:hAnsi="Arial" w:cs="Arial"/>
        </w:rPr>
        <w:t>.</w:t>
      </w:r>
    </w:p>
    <w:p w:rsidR="004A4FCF" w:rsidRPr="00421D85" w:rsidRDefault="004A4FCF" w:rsidP="008775FE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:rsidR="004A4FCF" w:rsidRPr="00421D85" w:rsidRDefault="008454F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6192" behindDoc="1" locked="0" layoutInCell="1" allowOverlap="1" wp14:anchorId="164A2F36" wp14:editId="3701DF98">
            <wp:simplePos x="0" y="0"/>
            <wp:positionH relativeFrom="column">
              <wp:posOffset>114300</wp:posOffset>
            </wp:positionH>
            <wp:positionV relativeFrom="paragraph">
              <wp:posOffset>180975</wp:posOffset>
            </wp:positionV>
            <wp:extent cx="228600" cy="205740"/>
            <wp:effectExtent l="0" t="0" r="0" b="3810"/>
            <wp:wrapSquare wrapText="bothSides"/>
            <wp:docPr id="450" name="Рисунок 450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FCF" w:rsidRPr="00421D85" w:rsidRDefault="004A4FC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Раздел удаляется вместе со своими подразделами и товарами.</w:t>
      </w:r>
    </w:p>
    <w:p w:rsidR="004A4FCF" w:rsidRPr="00421D85" w:rsidRDefault="004A4FC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Если вы хотите удалить раздел, но оставить все подразделы и товары на сайте, то перед удалением перенесите все подразделы и товары в другие разделы.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показать или скрыть раздела каталога на сайте: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775FE" w:rsidRPr="008775FE" w:rsidRDefault="008775FE" w:rsidP="008775FE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8775FE">
        <w:rPr>
          <w:rFonts w:ascii="Arial" w:hAnsi="Arial" w:cs="Arial"/>
        </w:rPr>
        <w:t>В списке разделов в меню действий установить или снять активность у нужных разделов.</w:t>
      </w:r>
    </w:p>
    <w:p w:rsidR="004A4FCF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изменить порядок отображения разделов: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 w:rsidP="00E17D71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разделов в колонке </w:t>
      </w:r>
      <w:r w:rsidR="00E17D71">
        <w:rPr>
          <w:rFonts w:ascii="Arial" w:hAnsi="Arial" w:cs="Arial"/>
          <w:bCs/>
        </w:rPr>
        <w:t>с сортировкой</w:t>
      </w:r>
      <w:r w:rsidRPr="00421D85">
        <w:rPr>
          <w:rFonts w:ascii="Arial" w:hAnsi="Arial" w:cs="Arial"/>
        </w:rPr>
        <w:t xml:space="preserve"> в поле ввода отредактируйте порядковые номера разделов так, как вам необходимо. На сайте они будут отображаться в порядке возрастания.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отредактировать раздел:</w:t>
      </w:r>
    </w:p>
    <w:p w:rsidR="00E17D71" w:rsidRPr="00421D85" w:rsidRDefault="00E17D71" w:rsidP="00064A20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</w:t>
      </w:r>
      <w:r>
        <w:rPr>
          <w:rFonts w:ascii="Arial" w:hAnsi="Arial" w:cs="Arial"/>
        </w:rPr>
        <w:t>разделов</w:t>
      </w:r>
      <w:r w:rsidRPr="00421D85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меню действий</w:t>
      </w:r>
      <w:r w:rsidRPr="00421D85">
        <w:rPr>
          <w:rFonts w:ascii="Arial" w:hAnsi="Arial" w:cs="Arial"/>
        </w:rPr>
        <w:t xml:space="preserve"> нажать на </w:t>
      </w:r>
      <w:r>
        <w:rPr>
          <w:noProof/>
        </w:rPr>
        <w:drawing>
          <wp:inline distT="0" distB="0" distL="0" distR="0" wp14:anchorId="15D3A328" wp14:editId="7326E123">
            <wp:extent cx="257175" cy="323850"/>
            <wp:effectExtent l="0" t="0" r="9525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в строке нужного </w:t>
      </w:r>
      <w:r>
        <w:rPr>
          <w:rFonts w:ascii="Arial" w:hAnsi="Arial" w:cs="Arial"/>
        </w:rPr>
        <w:t>раздел</w:t>
      </w:r>
      <w:r w:rsidR="00006AC8">
        <w:rPr>
          <w:rFonts w:ascii="Arial" w:hAnsi="Arial" w:cs="Arial"/>
        </w:rPr>
        <w:t>а</w:t>
      </w:r>
      <w:r w:rsidRPr="00421D85">
        <w:rPr>
          <w:rFonts w:ascii="Arial" w:hAnsi="Arial" w:cs="Arial"/>
        </w:rPr>
        <w:t xml:space="preserve">. После чего откроется форма редактирования </w:t>
      </w:r>
      <w:r w:rsidR="00006AC8">
        <w:rPr>
          <w:rFonts w:ascii="Arial" w:hAnsi="Arial" w:cs="Arial"/>
        </w:rPr>
        <w:t>раздела</w:t>
      </w:r>
      <w:r w:rsidRPr="00421D85">
        <w:rPr>
          <w:rFonts w:ascii="Arial" w:hAnsi="Arial" w:cs="Arial"/>
        </w:rPr>
        <w:t>.</w:t>
      </w:r>
    </w:p>
    <w:p w:rsidR="00E17D71" w:rsidRPr="00421D85" w:rsidRDefault="00E17D71" w:rsidP="00064A20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Внести необходимые изменения.</w:t>
      </w:r>
    </w:p>
    <w:p w:rsidR="00E17D71" w:rsidRPr="00421D85" w:rsidRDefault="00E17D71" w:rsidP="00064A20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Pr="00421D85">
        <w:rPr>
          <w:rFonts w:ascii="Arial" w:hAnsi="Arial" w:cs="Arial"/>
          <w:b/>
          <w:bCs/>
        </w:rPr>
        <w:t>Сохранить</w:t>
      </w:r>
      <w:r>
        <w:rPr>
          <w:rFonts w:ascii="Arial" w:hAnsi="Arial" w:cs="Arial"/>
          <w:b/>
          <w:bCs/>
        </w:rPr>
        <w:t xml:space="preserve">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добавить новый раздел/подраздел каталога:</w:t>
      </w:r>
    </w:p>
    <w:p w:rsidR="004A4FCF" w:rsidRPr="00421D85" w:rsidRDefault="004A4FCF" w:rsidP="00064A20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дополнительном меню управления модулем сверху перейти по ссылке </w:t>
      </w:r>
      <w:r w:rsidRPr="00421D85">
        <w:rPr>
          <w:rFonts w:ascii="Arial" w:hAnsi="Arial" w:cs="Arial"/>
          <w:b/>
          <w:bCs/>
        </w:rPr>
        <w:t>Добавить раздел</w:t>
      </w:r>
      <w:r w:rsidRPr="00421D85">
        <w:rPr>
          <w:rFonts w:ascii="Arial" w:hAnsi="Arial" w:cs="Arial"/>
        </w:rPr>
        <w:t>. После чего откроется форма добавления раздела.</w:t>
      </w:r>
    </w:p>
    <w:p w:rsidR="004A4FCF" w:rsidRPr="00421D85" w:rsidRDefault="004A4FCF" w:rsidP="00064A20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Ввести необходимые данные.</w:t>
      </w:r>
    </w:p>
    <w:p w:rsidR="004A4FCF" w:rsidRPr="00421D85" w:rsidRDefault="004A4FCF" w:rsidP="00064A20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="00006AC8">
        <w:rPr>
          <w:rFonts w:ascii="Arial" w:hAnsi="Arial" w:cs="Arial"/>
          <w:b/>
          <w:bCs/>
        </w:rPr>
        <w:t>Сохранить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lastRenderedPageBreak/>
        <w:t>Чтобы добавить новый товар:</w:t>
      </w:r>
    </w:p>
    <w:p w:rsidR="004A4FCF" w:rsidRPr="00421D85" w:rsidRDefault="004A4FCF" w:rsidP="00064A20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дополнительном меню управления модулем сверху перейти по ссылке </w:t>
      </w:r>
      <w:r w:rsidRPr="00421D85">
        <w:rPr>
          <w:rFonts w:ascii="Arial" w:hAnsi="Arial" w:cs="Arial"/>
          <w:b/>
          <w:bCs/>
        </w:rPr>
        <w:t>Добавить товар</w:t>
      </w:r>
      <w:r w:rsidR="00006AC8">
        <w:rPr>
          <w:rFonts w:ascii="Arial" w:hAnsi="Arial" w:cs="Arial"/>
          <w:b/>
          <w:bCs/>
        </w:rPr>
        <w:t xml:space="preserve"> / услугу</w:t>
      </w:r>
      <w:r w:rsidRPr="00421D85">
        <w:rPr>
          <w:rFonts w:ascii="Arial" w:hAnsi="Arial" w:cs="Arial"/>
        </w:rPr>
        <w:t>. После чего откроется форма добавления товара</w:t>
      </w:r>
      <w:r w:rsidR="00006AC8">
        <w:rPr>
          <w:rFonts w:ascii="Arial" w:hAnsi="Arial" w:cs="Arial"/>
        </w:rPr>
        <w:t xml:space="preserve"> / услуги</w:t>
      </w:r>
      <w:r w:rsidRPr="00421D85">
        <w:rPr>
          <w:rFonts w:ascii="Arial" w:hAnsi="Arial" w:cs="Arial"/>
        </w:rPr>
        <w:t>.</w:t>
      </w:r>
    </w:p>
    <w:p w:rsidR="004A4FCF" w:rsidRPr="00421D85" w:rsidRDefault="004A4FCF" w:rsidP="00064A20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Ввести необходимые данные.</w:t>
      </w:r>
    </w:p>
    <w:p w:rsidR="004A4FCF" w:rsidRPr="00421D85" w:rsidRDefault="004A4FCF" w:rsidP="00064A20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="00006AC8">
        <w:rPr>
          <w:rFonts w:ascii="Arial" w:hAnsi="Arial" w:cs="Arial"/>
          <w:b/>
          <w:bCs/>
        </w:rPr>
        <w:t>Сохранить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pStyle w:val="3"/>
      </w:pPr>
      <w:bookmarkStart w:id="89" w:name="_Добавление/редактирование_раздела"/>
      <w:bookmarkStart w:id="90" w:name="_Toc131485907"/>
      <w:bookmarkStart w:id="91" w:name="_Toc158287755"/>
      <w:bookmarkStart w:id="92" w:name="_Toc158302143"/>
      <w:bookmarkStart w:id="93" w:name="_Toc50034409"/>
      <w:bookmarkEnd w:id="89"/>
      <w:r w:rsidRPr="00421D85">
        <w:t xml:space="preserve">3.8.1. Добавление/редактирование </w:t>
      </w:r>
      <w:bookmarkEnd w:id="90"/>
      <w:r w:rsidRPr="00421D85">
        <w:t>раздела</w:t>
      </w:r>
      <w:bookmarkEnd w:id="91"/>
      <w:bookmarkEnd w:id="92"/>
      <w:bookmarkEnd w:id="93"/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Каждый товар принадлежит к какому-либо разделу.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Форма добавления/редактирования раздела/подраздела: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006AC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53A788A" wp14:editId="27EB9E80">
            <wp:extent cx="6184900" cy="5876290"/>
            <wp:effectExtent l="0" t="0" r="635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AC8" w:rsidRDefault="004A4FCF">
      <w:pPr>
        <w:autoSpaceDE w:val="0"/>
        <w:autoSpaceDN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</w:rPr>
        <w:t xml:space="preserve">Название </w:t>
      </w:r>
      <w:r w:rsidR="00006AC8">
        <w:rPr>
          <w:rFonts w:ascii="Arial" w:hAnsi="Arial" w:cs="Arial"/>
        </w:rPr>
        <w:t>– название раздела;</w:t>
      </w:r>
    </w:p>
    <w:p w:rsidR="004A4FCF" w:rsidRDefault="00006AC8">
      <w:pPr>
        <w:autoSpaceDE w:val="0"/>
        <w:autoSpaceDN w:val="0"/>
        <w:jc w:val="both"/>
        <w:rPr>
          <w:rFonts w:ascii="Arial" w:hAnsi="Arial" w:cs="Arial"/>
        </w:rPr>
      </w:pPr>
      <w:r w:rsidRPr="00657869">
        <w:rPr>
          <w:rFonts w:ascii="Arial" w:hAnsi="Arial" w:cs="Arial"/>
          <w:b/>
        </w:rPr>
        <w:t>Иконка для списка</w:t>
      </w:r>
      <w:r>
        <w:rPr>
          <w:rFonts w:ascii="Arial" w:hAnsi="Arial" w:cs="Arial"/>
        </w:rPr>
        <w:t xml:space="preserve"> – изображение для списка;</w:t>
      </w:r>
      <w:r w:rsidR="004A4FCF" w:rsidRPr="00421D85">
        <w:rPr>
          <w:rFonts w:ascii="Arial" w:hAnsi="Arial" w:cs="Arial"/>
        </w:rPr>
        <w:t xml:space="preserve"> </w:t>
      </w:r>
    </w:p>
    <w:p w:rsidR="00657869" w:rsidRDefault="00657869">
      <w:pPr>
        <w:autoSpaceDE w:val="0"/>
        <w:autoSpaceDN w:val="0"/>
        <w:jc w:val="both"/>
        <w:rPr>
          <w:rFonts w:ascii="Arial" w:hAnsi="Arial" w:cs="Arial"/>
        </w:rPr>
      </w:pPr>
      <w:r w:rsidRPr="00657869">
        <w:rPr>
          <w:rFonts w:ascii="Arial" w:hAnsi="Arial" w:cs="Arial"/>
          <w:b/>
        </w:rPr>
        <w:t>Псевдоним</w:t>
      </w:r>
      <w:r>
        <w:rPr>
          <w:rFonts w:ascii="Arial" w:hAnsi="Arial" w:cs="Arial"/>
        </w:rPr>
        <w:t xml:space="preserve"> – </w:t>
      </w:r>
      <w:r w:rsidRPr="00421D85">
        <w:rPr>
          <w:rFonts w:ascii="Arial" w:hAnsi="Arial" w:cs="Arial"/>
        </w:rPr>
        <w:t xml:space="preserve">псевдоним страницы (краткое имя на английском языке) для </w:t>
      </w:r>
      <w:r w:rsidRPr="00421D85">
        <w:rPr>
          <w:rFonts w:ascii="Arial" w:hAnsi="Arial" w:cs="Arial"/>
          <w:lang w:val="en-US"/>
        </w:rPr>
        <w:t>URL</w:t>
      </w:r>
    </w:p>
    <w:p w:rsidR="00657869" w:rsidRDefault="00657869">
      <w:pPr>
        <w:autoSpaceDE w:val="0"/>
        <w:autoSpaceDN w:val="0"/>
        <w:jc w:val="both"/>
        <w:rPr>
          <w:rFonts w:ascii="Arial" w:hAnsi="Arial" w:cs="Arial"/>
        </w:rPr>
      </w:pPr>
      <w:r w:rsidRPr="00657869">
        <w:rPr>
          <w:rFonts w:ascii="Arial" w:hAnsi="Arial" w:cs="Arial"/>
          <w:b/>
        </w:rPr>
        <w:lastRenderedPageBreak/>
        <w:t>На сайте</w:t>
      </w:r>
      <w:r>
        <w:rPr>
          <w:rFonts w:ascii="Arial" w:hAnsi="Arial" w:cs="Arial"/>
        </w:rPr>
        <w:t xml:space="preserve"> – чек-бокс, отвечающий за активность раздела;</w:t>
      </w:r>
    </w:p>
    <w:p w:rsidR="00657869" w:rsidRDefault="00657869" w:rsidP="00657869">
      <w:pPr>
        <w:autoSpaceDE w:val="0"/>
        <w:autoSpaceDN w:val="0"/>
        <w:jc w:val="both"/>
        <w:rPr>
          <w:rFonts w:ascii="Arial" w:hAnsi="Arial" w:cs="Arial"/>
        </w:rPr>
      </w:pPr>
      <w:r w:rsidRPr="00657869">
        <w:rPr>
          <w:rFonts w:ascii="Arial" w:hAnsi="Arial" w:cs="Arial"/>
          <w:b/>
        </w:rPr>
        <w:t>Анонс</w:t>
      </w:r>
      <w:r>
        <w:rPr>
          <w:rFonts w:ascii="Arial" w:hAnsi="Arial" w:cs="Arial"/>
        </w:rPr>
        <w:t xml:space="preserve"> – краткий текст анонса;</w:t>
      </w: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 xml:space="preserve">Описание раздела </w:t>
      </w:r>
      <w:r w:rsidRPr="00421D85">
        <w:rPr>
          <w:rFonts w:ascii="Arial" w:hAnsi="Arial" w:cs="Arial"/>
        </w:rPr>
        <w:t>–</w:t>
      </w:r>
      <w:r w:rsidRPr="00421D85">
        <w:rPr>
          <w:rFonts w:ascii="Arial" w:hAnsi="Arial" w:cs="Arial"/>
          <w:bCs/>
        </w:rPr>
        <w:t xml:space="preserve"> </w:t>
      </w:r>
      <w:r w:rsidRPr="00421D85">
        <w:rPr>
          <w:rFonts w:ascii="Arial" w:hAnsi="Arial" w:cs="Arial"/>
        </w:rPr>
        <w:t>текст описания раздела с использованием визуального</w:t>
      </w:r>
    </w:p>
    <w:p w:rsidR="004A4FCF" w:rsidRDefault="00657869" w:rsidP="00657869">
      <w:pPr>
        <w:rPr>
          <w:rFonts w:ascii="Arial" w:hAnsi="Arial" w:cs="Arial"/>
        </w:rPr>
      </w:pPr>
      <w:r>
        <w:rPr>
          <w:rFonts w:ascii="Arial" w:hAnsi="Arial" w:cs="Arial"/>
        </w:rPr>
        <w:t>т</w:t>
      </w:r>
      <w:r w:rsidRPr="00421D85">
        <w:rPr>
          <w:rFonts w:ascii="Arial" w:hAnsi="Arial" w:cs="Arial"/>
        </w:rPr>
        <w:t>екстового</w:t>
      </w:r>
      <w:r>
        <w:rPr>
          <w:rFonts w:ascii="Arial" w:hAnsi="Arial" w:cs="Arial"/>
        </w:rPr>
        <w:t xml:space="preserve"> редактора. </w:t>
      </w:r>
    </w:p>
    <w:p w:rsidR="00657869" w:rsidRDefault="00657869" w:rsidP="00657869">
      <w:pPr>
        <w:rPr>
          <w:rFonts w:ascii="Arial" w:hAnsi="Arial" w:cs="Arial"/>
        </w:rPr>
      </w:pPr>
    </w:p>
    <w:p w:rsidR="00657869" w:rsidRPr="00421D85" w:rsidRDefault="00657869" w:rsidP="00657869">
      <w:pPr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99200" behindDoc="1" locked="0" layoutInCell="1" allowOverlap="1" wp14:anchorId="1842AED2" wp14:editId="51397BC4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28600" cy="205740"/>
            <wp:effectExtent l="0" t="0" r="0" b="3810"/>
            <wp:wrapSquare wrapText="bothSides"/>
            <wp:docPr id="464" name="Рисунок 464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Набор полей в разделах и подразделах каталога, а так же в карточке товара зависит от Технического задания. </w:t>
      </w:r>
    </w:p>
    <w:p w:rsidR="004A4FCF" w:rsidRPr="00421D85" w:rsidRDefault="004A4FCF">
      <w:pPr>
        <w:pStyle w:val="3"/>
      </w:pPr>
      <w:bookmarkStart w:id="94" w:name="_Toc50034410"/>
      <w:bookmarkStart w:id="95" w:name="_Toc131485908"/>
      <w:r w:rsidRPr="00421D85">
        <w:t>3.8.2. Список товаров</w:t>
      </w:r>
      <w:r w:rsidR="000C1AC6">
        <w:t xml:space="preserve"> / услуг</w:t>
      </w:r>
      <w:r w:rsidRPr="00421D85">
        <w:t xml:space="preserve"> раздела</w:t>
      </w:r>
      <w:bookmarkEnd w:id="94"/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После переходы к списку товаров в окне откроется таблица товаров, выбранного раздела:</w:t>
      </w:r>
    </w:p>
    <w:p w:rsidR="004A4FCF" w:rsidRPr="00421D85" w:rsidRDefault="004A4FCF">
      <w:pPr>
        <w:rPr>
          <w:rFonts w:ascii="Arial" w:hAnsi="Arial" w:cs="Arial"/>
        </w:rPr>
      </w:pPr>
    </w:p>
    <w:p w:rsidR="00657869" w:rsidRDefault="00657869">
      <w:pPr>
        <w:rPr>
          <w:rFonts w:ascii="Arial" w:hAnsi="Arial" w:cs="Arial"/>
        </w:rPr>
      </w:pPr>
      <w:bookmarkStart w:id="96" w:name="_Toc158287756"/>
      <w:r>
        <w:rPr>
          <w:noProof/>
        </w:rPr>
        <w:drawing>
          <wp:inline distT="0" distB="0" distL="0" distR="0" wp14:anchorId="7D06E8C0" wp14:editId="218D26D6">
            <wp:extent cx="6184900" cy="2598420"/>
            <wp:effectExtent l="0" t="0" r="635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69" w:rsidRDefault="00657869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Каждая строка таблицы содержит следующую информацию о товаре</w:t>
      </w:r>
      <w:r w:rsidR="00657869">
        <w:rPr>
          <w:rFonts w:ascii="Arial" w:hAnsi="Arial" w:cs="Arial"/>
        </w:rPr>
        <w:t xml:space="preserve"> / услуге</w:t>
      </w:r>
      <w:r w:rsidRPr="00421D85">
        <w:rPr>
          <w:rFonts w:ascii="Arial" w:hAnsi="Arial" w:cs="Arial"/>
        </w:rPr>
        <w:t>:</w:t>
      </w:r>
    </w:p>
    <w:p w:rsidR="004A4FCF" w:rsidRDefault="004A4FCF">
      <w:pPr>
        <w:jc w:val="both"/>
        <w:rPr>
          <w:rFonts w:ascii="Arial" w:hAnsi="Arial" w:cs="Arial"/>
          <w:b/>
          <w:bCs/>
        </w:rPr>
      </w:pPr>
    </w:p>
    <w:p w:rsidR="000C1AC6" w:rsidRDefault="000C1AC6" w:rsidP="000C1AC6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Селектор</w:t>
      </w:r>
      <w:r w:rsidRPr="00421D85">
        <w:rPr>
          <w:rFonts w:ascii="Arial" w:hAnsi="Arial" w:cs="Arial"/>
        </w:rPr>
        <w:t xml:space="preserve"> – селектор для </w:t>
      </w:r>
      <w:r>
        <w:rPr>
          <w:rFonts w:ascii="Arial" w:hAnsi="Arial" w:cs="Arial"/>
        </w:rPr>
        <w:t>удаления товара/услуги;</w:t>
      </w:r>
    </w:p>
    <w:p w:rsidR="000C1AC6" w:rsidRPr="00421D85" w:rsidRDefault="000C1AC6" w:rsidP="000C1AC6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Название</w:t>
      </w:r>
      <w:r w:rsidRPr="00421D85">
        <w:rPr>
          <w:rFonts w:ascii="Arial" w:hAnsi="Arial" w:cs="Arial"/>
        </w:rPr>
        <w:t xml:space="preserve"> – название </w:t>
      </w:r>
      <w:r>
        <w:rPr>
          <w:rFonts w:ascii="Arial" w:hAnsi="Arial" w:cs="Arial"/>
        </w:rPr>
        <w:t>товара / услуги</w:t>
      </w:r>
      <w:r w:rsidRPr="00421D85">
        <w:rPr>
          <w:rFonts w:ascii="Arial" w:hAnsi="Arial" w:cs="Arial"/>
        </w:rPr>
        <w:t>;</w:t>
      </w:r>
    </w:p>
    <w:p w:rsidR="000C1AC6" w:rsidRDefault="000C1AC6" w:rsidP="000C1AC6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Фото </w:t>
      </w:r>
      <w:r>
        <w:rPr>
          <w:rFonts w:ascii="Arial" w:hAnsi="Arial" w:cs="Arial"/>
          <w:bCs/>
        </w:rPr>
        <w:t>– количество фотографий раздела;</w:t>
      </w:r>
    </w:p>
    <w:p w:rsidR="000C1AC6" w:rsidRDefault="000C1AC6" w:rsidP="000C1AC6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Преимущества </w:t>
      </w:r>
      <w:r w:rsidRPr="008B6163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количество преимуществ товара / услуги;</w:t>
      </w:r>
      <w:r w:rsidRPr="008B6163">
        <w:rPr>
          <w:rFonts w:ascii="Arial" w:hAnsi="Arial" w:cs="Arial"/>
          <w:bCs/>
        </w:rPr>
        <w:t xml:space="preserve"> </w:t>
      </w:r>
    </w:p>
    <w:p w:rsidR="000C1AC6" w:rsidRDefault="000C1AC6" w:rsidP="000C1AC6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Меню </w:t>
      </w:r>
      <w:r>
        <w:rPr>
          <w:rFonts w:ascii="Arial" w:hAnsi="Arial" w:cs="Arial"/>
          <w:bCs/>
        </w:rPr>
        <w:t>– меню действий, применяемых к товару / услуги: изменить порядок отображения, активировать, деактивировать, редактировать, удалить и др</w:t>
      </w:r>
      <w:r>
        <w:rPr>
          <w:rFonts w:ascii="Arial" w:hAnsi="Arial" w:cs="Arial"/>
        </w:rPr>
        <w:t>.</w:t>
      </w:r>
    </w:p>
    <w:p w:rsidR="000C1AC6" w:rsidRDefault="000C1AC6">
      <w:pPr>
        <w:jc w:val="both"/>
        <w:rPr>
          <w:rFonts w:ascii="Arial" w:hAnsi="Arial" w:cs="Arial"/>
          <w:b/>
          <w:bCs/>
        </w:rPr>
      </w:pPr>
    </w:p>
    <w:p w:rsidR="000C1AC6" w:rsidRPr="00421D85" w:rsidRDefault="000C1AC6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Дополнительно в таблице могут отображаться также следующие данные: артикул, цена, маленькая картинка и </w:t>
      </w:r>
      <w:r w:rsidR="000C1AC6">
        <w:rPr>
          <w:rFonts w:ascii="Arial" w:hAnsi="Arial" w:cs="Arial"/>
        </w:rPr>
        <w:t>др.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удалить один или несколько товаров: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7266BE" w:rsidRDefault="007266BE" w:rsidP="007266BE">
      <w:pPr>
        <w:autoSpaceDE w:val="0"/>
        <w:autoSpaceDN w:val="0"/>
        <w:adjustRightInd w:val="0"/>
        <w:ind w:left="708"/>
        <w:jc w:val="both"/>
        <w:rPr>
          <w:noProof/>
        </w:rPr>
      </w:pPr>
      <w:r>
        <w:rPr>
          <w:rFonts w:ascii="Arial" w:hAnsi="Arial" w:cs="Arial"/>
        </w:rPr>
        <w:t xml:space="preserve">Способ 1. </w:t>
      </w:r>
      <w:r w:rsidRPr="008775FE">
        <w:rPr>
          <w:rFonts w:ascii="Arial" w:hAnsi="Arial" w:cs="Arial"/>
          <w:bCs/>
        </w:rPr>
        <w:t xml:space="preserve">У </w:t>
      </w:r>
      <w:r>
        <w:rPr>
          <w:rFonts w:ascii="Arial" w:hAnsi="Arial" w:cs="Arial"/>
          <w:bCs/>
        </w:rPr>
        <w:t>товара / услуги</w:t>
      </w:r>
      <w:r w:rsidRPr="008775FE">
        <w:rPr>
          <w:rFonts w:ascii="Arial" w:hAnsi="Arial" w:cs="Arial"/>
          <w:bCs/>
        </w:rPr>
        <w:t>, который необходимо удалить, нажать</w:t>
      </w:r>
      <w:r w:rsidRPr="008775FE">
        <w:rPr>
          <w:noProof/>
        </w:rPr>
        <w:t xml:space="preserve"> </w:t>
      </w:r>
      <w:r w:rsidRPr="008775FE">
        <w:rPr>
          <w:noProof/>
        </w:rPr>
        <w:drawing>
          <wp:inline distT="0" distB="0" distL="0" distR="0" wp14:anchorId="21D996DE" wp14:editId="337D838A">
            <wp:extent cx="276225" cy="219075"/>
            <wp:effectExtent l="0" t="0" r="9525" b="9525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BE" w:rsidRDefault="007266BE" w:rsidP="007266BE">
      <w:pPr>
        <w:autoSpaceDE w:val="0"/>
        <w:autoSpaceDN w:val="0"/>
        <w:adjustRightInd w:val="0"/>
        <w:ind w:left="708"/>
        <w:jc w:val="both"/>
        <w:rPr>
          <w:noProof/>
        </w:rPr>
      </w:pPr>
    </w:p>
    <w:p w:rsidR="007266BE" w:rsidRPr="008775FE" w:rsidRDefault="007266BE" w:rsidP="007266BE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Cs/>
        </w:rPr>
      </w:pPr>
      <w:r w:rsidRPr="008775FE">
        <w:rPr>
          <w:rFonts w:ascii="Arial" w:hAnsi="Arial" w:cs="Arial"/>
          <w:noProof/>
        </w:rPr>
        <w:t xml:space="preserve">Способ 2. </w:t>
      </w:r>
    </w:p>
    <w:p w:rsidR="007266BE" w:rsidRPr="00421D85" w:rsidRDefault="007266BE" w:rsidP="00064A20">
      <w:pPr>
        <w:numPr>
          <w:ilvl w:val="0"/>
          <w:numId w:val="39"/>
        </w:numPr>
        <w:tabs>
          <w:tab w:val="clear" w:pos="720"/>
          <w:tab w:val="num" w:pos="1428"/>
        </w:tabs>
        <w:autoSpaceDE w:val="0"/>
        <w:autoSpaceDN w:val="0"/>
        <w:adjustRightInd w:val="0"/>
        <w:ind w:left="1428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</w:t>
      </w:r>
      <w:r>
        <w:rPr>
          <w:rFonts w:ascii="Arial" w:hAnsi="Arial" w:cs="Arial"/>
        </w:rPr>
        <w:t>товаров / услуг</w:t>
      </w:r>
      <w:r w:rsidRPr="00421D85">
        <w:rPr>
          <w:rFonts w:ascii="Arial" w:hAnsi="Arial" w:cs="Arial"/>
        </w:rPr>
        <w:t xml:space="preserve"> в колонке </w:t>
      </w:r>
      <w:r w:rsidRPr="008775FE">
        <w:rPr>
          <w:rFonts w:ascii="Arial" w:hAnsi="Arial" w:cs="Arial"/>
          <w:bCs/>
        </w:rPr>
        <w:t>чек-боксов</w:t>
      </w:r>
      <w:r w:rsidRPr="00421D85">
        <w:rPr>
          <w:rFonts w:ascii="Arial" w:hAnsi="Arial" w:cs="Arial"/>
        </w:rPr>
        <w:t xml:space="preserve"> установить селектор тех </w:t>
      </w:r>
      <w:r>
        <w:rPr>
          <w:rFonts w:ascii="Arial" w:hAnsi="Arial" w:cs="Arial"/>
        </w:rPr>
        <w:t>элементов</w:t>
      </w:r>
      <w:r w:rsidRPr="00421D85">
        <w:rPr>
          <w:rFonts w:ascii="Arial" w:hAnsi="Arial" w:cs="Arial"/>
        </w:rPr>
        <w:t>, которые необходимо удалить.</w:t>
      </w:r>
    </w:p>
    <w:p w:rsidR="007266BE" w:rsidRPr="008775FE" w:rsidRDefault="007266BE" w:rsidP="00064A20">
      <w:pPr>
        <w:numPr>
          <w:ilvl w:val="0"/>
          <w:numId w:val="39"/>
        </w:numPr>
        <w:tabs>
          <w:tab w:val="clear" w:pos="720"/>
          <w:tab w:val="num" w:pos="1428"/>
        </w:tabs>
        <w:autoSpaceDE w:val="0"/>
        <w:autoSpaceDN w:val="0"/>
        <w:adjustRightInd w:val="0"/>
        <w:ind w:left="1428"/>
        <w:jc w:val="both"/>
        <w:rPr>
          <w:rFonts w:ascii="Arial" w:hAnsi="Arial" w:cs="Arial"/>
        </w:rPr>
      </w:pPr>
      <w:r w:rsidRPr="008775FE">
        <w:rPr>
          <w:rFonts w:ascii="Arial" w:hAnsi="Arial" w:cs="Arial"/>
        </w:rPr>
        <w:lastRenderedPageBreak/>
        <w:t xml:space="preserve">Внизу выбрать действие </w:t>
      </w:r>
      <w:r w:rsidRPr="008775FE">
        <w:rPr>
          <w:rFonts w:ascii="Arial" w:hAnsi="Arial" w:cs="Arial"/>
          <w:b/>
        </w:rPr>
        <w:t>Удалить</w:t>
      </w:r>
      <w:r w:rsidRPr="008775FE">
        <w:rPr>
          <w:rFonts w:ascii="Arial" w:hAnsi="Arial" w:cs="Arial"/>
        </w:rPr>
        <w:t>.</w:t>
      </w:r>
    </w:p>
    <w:p w:rsidR="007266BE" w:rsidRDefault="007266B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266BE" w:rsidRPr="00421D85" w:rsidRDefault="007266B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показать или скрыть товар</w:t>
      </w:r>
      <w:r w:rsidR="00DB5081">
        <w:rPr>
          <w:rFonts w:ascii="Arial" w:hAnsi="Arial" w:cs="Arial"/>
          <w:b/>
          <w:bCs/>
        </w:rPr>
        <w:t xml:space="preserve"> / услугу</w:t>
      </w:r>
      <w:r w:rsidRPr="00421D85">
        <w:rPr>
          <w:rFonts w:ascii="Arial" w:hAnsi="Arial" w:cs="Arial"/>
          <w:b/>
          <w:bCs/>
        </w:rPr>
        <w:t xml:space="preserve"> на сайте: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Default="00DB5081" w:rsidP="00DB508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DB5081">
        <w:rPr>
          <w:rFonts w:ascii="Arial" w:hAnsi="Arial" w:cs="Arial"/>
        </w:rPr>
        <w:t>В списке анонсов в меню действий установить или снять активность у нужных анонсов</w:t>
      </w:r>
    </w:p>
    <w:p w:rsidR="00DB5081" w:rsidRPr="00421D85" w:rsidRDefault="00DB508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изменить порядок отображения товаров</w:t>
      </w:r>
      <w:r w:rsidR="00DB5081">
        <w:rPr>
          <w:rFonts w:ascii="Arial" w:hAnsi="Arial" w:cs="Arial"/>
          <w:b/>
          <w:bCs/>
        </w:rPr>
        <w:t xml:space="preserve"> / услуг</w:t>
      </w:r>
      <w:r w:rsidRPr="00421D85">
        <w:rPr>
          <w:rFonts w:ascii="Arial" w:hAnsi="Arial" w:cs="Arial"/>
          <w:b/>
          <w:bCs/>
        </w:rPr>
        <w:t>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DB5081" w:rsidRPr="00421D85" w:rsidRDefault="00DB5081" w:rsidP="00DB5081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</w:t>
      </w:r>
      <w:r>
        <w:rPr>
          <w:rFonts w:ascii="Arial" w:hAnsi="Arial" w:cs="Arial"/>
        </w:rPr>
        <w:t>товаров / услуг</w:t>
      </w:r>
      <w:r w:rsidRPr="00421D85">
        <w:rPr>
          <w:rFonts w:ascii="Arial" w:hAnsi="Arial" w:cs="Arial"/>
        </w:rPr>
        <w:t xml:space="preserve"> в колонке </w:t>
      </w:r>
      <w:r>
        <w:rPr>
          <w:rFonts w:ascii="Arial" w:hAnsi="Arial" w:cs="Arial"/>
          <w:bCs/>
        </w:rPr>
        <w:t>с сортировкой</w:t>
      </w:r>
      <w:r w:rsidRPr="00421D85">
        <w:rPr>
          <w:rFonts w:ascii="Arial" w:hAnsi="Arial" w:cs="Arial"/>
        </w:rPr>
        <w:t xml:space="preserve"> в поле ввода отредактируйте порядковые номера </w:t>
      </w:r>
      <w:r>
        <w:rPr>
          <w:rFonts w:ascii="Arial" w:hAnsi="Arial" w:cs="Arial"/>
        </w:rPr>
        <w:t xml:space="preserve">товаров / услуг </w:t>
      </w:r>
      <w:r w:rsidRPr="00421D85">
        <w:rPr>
          <w:rFonts w:ascii="Arial" w:hAnsi="Arial" w:cs="Arial"/>
        </w:rPr>
        <w:t>так, как вам необходимо. На сайте они будут отображаться в порядке возрастания.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8454F2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7216" behindDoc="1" locked="0" layoutInCell="1" allowOverlap="1" wp14:anchorId="5D7D6B5A" wp14:editId="2F8C3BAE">
            <wp:simplePos x="0" y="0"/>
            <wp:positionH relativeFrom="column">
              <wp:posOffset>104775</wp:posOffset>
            </wp:positionH>
            <wp:positionV relativeFrom="paragraph">
              <wp:posOffset>57150</wp:posOffset>
            </wp:positionV>
            <wp:extent cx="228600" cy="205740"/>
            <wp:effectExtent l="0" t="0" r="0" b="3810"/>
            <wp:wrapTight wrapText="bothSides">
              <wp:wrapPolygon edited="0">
                <wp:start x="3600" y="0"/>
                <wp:lineTo x="0" y="10000"/>
                <wp:lineTo x="0" y="20000"/>
                <wp:lineTo x="19800" y="20000"/>
                <wp:lineTo x="19800" y="10000"/>
                <wp:lineTo x="16200" y="0"/>
                <wp:lineTo x="3600" y="0"/>
              </wp:wrapPolygon>
            </wp:wrapTight>
            <wp:docPr id="457" name="Рисунок 457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 xml:space="preserve"> В зависимости от технического задания, порядок отображения товаров</w:t>
      </w:r>
      <w:r w:rsidR="00DB5081">
        <w:rPr>
          <w:rFonts w:ascii="Arial" w:hAnsi="Arial" w:cs="Arial"/>
        </w:rPr>
        <w:t xml:space="preserve"> / услуг</w:t>
      </w:r>
      <w:r w:rsidR="004A4FCF" w:rsidRPr="00421D85">
        <w:rPr>
          <w:rFonts w:ascii="Arial" w:hAnsi="Arial" w:cs="Arial"/>
        </w:rPr>
        <w:t xml:space="preserve"> может отсутствовать и осуществляться по имеющимся свойствам, например, название, артикул, цена и т.п.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отредактировать товар: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 w:rsidP="00064A20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товаров </w:t>
      </w:r>
      <w:r w:rsidR="00271421">
        <w:rPr>
          <w:rFonts w:ascii="Arial" w:hAnsi="Arial" w:cs="Arial"/>
        </w:rPr>
        <w:t xml:space="preserve">/ услуг </w:t>
      </w:r>
      <w:r w:rsidRPr="00421D85">
        <w:rPr>
          <w:rFonts w:ascii="Arial" w:hAnsi="Arial" w:cs="Arial"/>
        </w:rPr>
        <w:t xml:space="preserve">в </w:t>
      </w:r>
      <w:r w:rsidR="00271421">
        <w:rPr>
          <w:rFonts w:ascii="Arial" w:hAnsi="Arial" w:cs="Arial"/>
        </w:rPr>
        <w:t xml:space="preserve">меню действий нажать </w:t>
      </w:r>
      <w:r w:rsidR="00271421">
        <w:rPr>
          <w:noProof/>
        </w:rPr>
        <w:drawing>
          <wp:inline distT="0" distB="0" distL="0" distR="0" wp14:anchorId="23D8AA67" wp14:editId="4A0DEB56">
            <wp:extent cx="257175" cy="323850"/>
            <wp:effectExtent l="0" t="0" r="9525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421">
        <w:rPr>
          <w:rFonts w:ascii="Arial" w:hAnsi="Arial" w:cs="Arial"/>
        </w:rPr>
        <w:t>в</w:t>
      </w:r>
      <w:r w:rsidRPr="00421D85">
        <w:rPr>
          <w:rFonts w:ascii="Arial" w:hAnsi="Arial" w:cs="Arial"/>
        </w:rPr>
        <w:t xml:space="preserve"> строке нужного товара</w:t>
      </w:r>
      <w:r w:rsidR="00271421">
        <w:rPr>
          <w:rFonts w:ascii="Arial" w:hAnsi="Arial" w:cs="Arial"/>
        </w:rPr>
        <w:t xml:space="preserve"> / услуги</w:t>
      </w:r>
      <w:r w:rsidRPr="00421D85">
        <w:rPr>
          <w:rFonts w:ascii="Arial" w:hAnsi="Arial" w:cs="Arial"/>
        </w:rPr>
        <w:t>. После чего откроется форма редактирования.</w:t>
      </w:r>
    </w:p>
    <w:p w:rsidR="004A4FCF" w:rsidRPr="00421D85" w:rsidRDefault="004A4FCF" w:rsidP="00064A20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Внести необходимые изменения.</w:t>
      </w:r>
    </w:p>
    <w:p w:rsidR="004A4FCF" w:rsidRPr="00421D85" w:rsidRDefault="004A4FCF" w:rsidP="00064A20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Pr="00421D85">
        <w:rPr>
          <w:rFonts w:ascii="Arial" w:hAnsi="Arial" w:cs="Arial"/>
          <w:b/>
          <w:bCs/>
        </w:rPr>
        <w:t>Сохранить</w:t>
      </w:r>
      <w:r w:rsidR="00271421">
        <w:rPr>
          <w:rFonts w:ascii="Arial" w:hAnsi="Arial" w:cs="Arial"/>
          <w:b/>
          <w:bCs/>
        </w:rPr>
        <w:t xml:space="preserve">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pStyle w:val="3"/>
      </w:pPr>
      <w:bookmarkStart w:id="97" w:name="_Toc158302144"/>
      <w:bookmarkStart w:id="98" w:name="_Toc50034411"/>
      <w:r w:rsidRPr="00421D85">
        <w:lastRenderedPageBreak/>
        <w:t>3.8.3. Добавление/редактирование товара</w:t>
      </w:r>
      <w:bookmarkEnd w:id="95"/>
      <w:bookmarkEnd w:id="96"/>
      <w:bookmarkEnd w:id="97"/>
      <w:bookmarkEnd w:id="98"/>
      <w:r w:rsidRPr="00421D85">
        <w:t xml:space="preserve"> </w:t>
      </w:r>
    </w:p>
    <w:p w:rsidR="00B31181" w:rsidRDefault="00271421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12F1ABF" wp14:editId="2DC71BAE">
            <wp:extent cx="5724525" cy="5938460"/>
            <wp:effectExtent l="0" t="0" r="0" b="571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3703" cy="594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</w:rPr>
        <w:t>Раздел</w:t>
      </w:r>
      <w:r w:rsidR="00271421">
        <w:rPr>
          <w:rFonts w:ascii="Arial" w:hAnsi="Arial" w:cs="Arial"/>
          <w:bCs/>
        </w:rPr>
        <w:t xml:space="preserve"> – раздел, </w:t>
      </w:r>
      <w:r w:rsidRPr="00421D85">
        <w:rPr>
          <w:rFonts w:ascii="Arial" w:hAnsi="Arial" w:cs="Arial"/>
          <w:bCs/>
        </w:rPr>
        <w:t>в</w:t>
      </w:r>
      <w:r w:rsidRPr="00421D85">
        <w:rPr>
          <w:rFonts w:ascii="Arial" w:hAnsi="Arial" w:cs="Arial"/>
        </w:rPr>
        <w:t xml:space="preserve"> котором располагается товар</w:t>
      </w:r>
      <w:r w:rsidR="004207EE">
        <w:rPr>
          <w:rFonts w:ascii="Arial" w:hAnsi="Arial" w:cs="Arial"/>
        </w:rPr>
        <w:t xml:space="preserve"> / услуга</w:t>
      </w:r>
      <w:r w:rsidR="00271421">
        <w:rPr>
          <w:rFonts w:ascii="Arial" w:hAnsi="Arial" w:cs="Arial"/>
        </w:rPr>
        <w:t>;</w:t>
      </w:r>
    </w:p>
    <w:p w:rsidR="004A4FCF" w:rsidRDefault="004A4FCF">
      <w:pPr>
        <w:jc w:val="both"/>
        <w:rPr>
          <w:rFonts w:ascii="Arial" w:hAnsi="Arial" w:cs="Arial"/>
          <w:bCs/>
        </w:rPr>
      </w:pPr>
      <w:r w:rsidRPr="00421D85">
        <w:rPr>
          <w:rFonts w:ascii="Arial" w:hAnsi="Arial" w:cs="Arial"/>
          <w:b/>
        </w:rPr>
        <w:t>Название</w:t>
      </w:r>
      <w:r w:rsidR="004207EE">
        <w:rPr>
          <w:rFonts w:ascii="Arial" w:hAnsi="Arial" w:cs="Arial"/>
          <w:b/>
        </w:rPr>
        <w:t xml:space="preserve"> </w:t>
      </w:r>
      <w:r w:rsidR="004207EE">
        <w:rPr>
          <w:rFonts w:ascii="Arial" w:hAnsi="Arial" w:cs="Arial"/>
        </w:rPr>
        <w:t>– название</w:t>
      </w:r>
      <w:r w:rsidRPr="00421D85">
        <w:rPr>
          <w:rFonts w:ascii="Arial" w:hAnsi="Arial" w:cs="Arial"/>
          <w:bCs/>
        </w:rPr>
        <w:t xml:space="preserve"> товара</w:t>
      </w:r>
      <w:r w:rsidR="004207EE">
        <w:rPr>
          <w:rFonts w:ascii="Arial" w:hAnsi="Arial" w:cs="Arial"/>
          <w:bCs/>
        </w:rPr>
        <w:t xml:space="preserve"> / услуги;</w:t>
      </w:r>
    </w:p>
    <w:p w:rsidR="004207EE" w:rsidRPr="00421D85" w:rsidRDefault="004207EE" w:rsidP="004207E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Псевдоним </w:t>
      </w:r>
      <w:r>
        <w:rPr>
          <w:rFonts w:ascii="Arial" w:hAnsi="Arial" w:cs="Arial"/>
        </w:rPr>
        <w:t xml:space="preserve">– </w:t>
      </w:r>
      <w:r w:rsidRPr="00421D85">
        <w:rPr>
          <w:rFonts w:ascii="Arial" w:hAnsi="Arial" w:cs="Arial"/>
        </w:rPr>
        <w:t xml:space="preserve">псевдоним страницы (краткое имя на английском языке) для </w:t>
      </w:r>
      <w:r w:rsidRPr="00421D85">
        <w:rPr>
          <w:rFonts w:ascii="Arial" w:hAnsi="Arial" w:cs="Arial"/>
          <w:lang w:val="en-US"/>
        </w:rPr>
        <w:t>URL</w:t>
      </w:r>
      <w:r w:rsidRPr="00421D85">
        <w:rPr>
          <w:rFonts w:ascii="Arial" w:hAnsi="Arial" w:cs="Arial"/>
        </w:rPr>
        <w:t>;</w:t>
      </w:r>
    </w:p>
    <w:p w:rsidR="004207EE" w:rsidRDefault="004207EE">
      <w:pPr>
        <w:jc w:val="both"/>
        <w:rPr>
          <w:rFonts w:ascii="Arial" w:hAnsi="Arial" w:cs="Arial"/>
        </w:rPr>
      </w:pPr>
      <w:r w:rsidRPr="004207EE">
        <w:rPr>
          <w:rFonts w:ascii="Arial" w:hAnsi="Arial" w:cs="Arial"/>
          <w:b/>
        </w:rPr>
        <w:t>Название в меню</w:t>
      </w:r>
      <w:r>
        <w:rPr>
          <w:rFonts w:ascii="Arial" w:hAnsi="Arial" w:cs="Arial"/>
        </w:rPr>
        <w:t xml:space="preserve"> – название товара / услуги в меню</w:t>
      </w:r>
      <w:r w:rsidR="00426B2C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:rsidR="004207EE" w:rsidRPr="004207EE" w:rsidRDefault="004207EE">
      <w:pPr>
        <w:jc w:val="both"/>
        <w:rPr>
          <w:rFonts w:ascii="Arial" w:hAnsi="Arial" w:cs="Arial"/>
          <w:b/>
        </w:rPr>
      </w:pPr>
      <w:r w:rsidRPr="004207EE">
        <w:rPr>
          <w:rFonts w:ascii="Arial" w:hAnsi="Arial" w:cs="Arial"/>
          <w:b/>
        </w:rPr>
        <w:t>Изображение для блока на главной странице</w:t>
      </w:r>
    </w:p>
    <w:p w:rsidR="004207EE" w:rsidRDefault="004207EE">
      <w:pPr>
        <w:jc w:val="both"/>
        <w:rPr>
          <w:rFonts w:ascii="Arial" w:hAnsi="Arial" w:cs="Arial"/>
          <w:b/>
        </w:rPr>
      </w:pPr>
      <w:r w:rsidRPr="004207EE">
        <w:rPr>
          <w:rFonts w:ascii="Arial" w:hAnsi="Arial" w:cs="Arial"/>
          <w:b/>
        </w:rPr>
        <w:t>Изображение для списка, карточки</w:t>
      </w:r>
    </w:p>
    <w:p w:rsidR="004207EE" w:rsidRDefault="004207E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Анонс</w:t>
      </w:r>
      <w:r w:rsidR="00426B2C">
        <w:rPr>
          <w:rFonts w:ascii="Arial" w:hAnsi="Arial" w:cs="Arial"/>
          <w:b/>
        </w:rPr>
        <w:t xml:space="preserve"> </w:t>
      </w:r>
      <w:r w:rsidR="00426B2C">
        <w:rPr>
          <w:rFonts w:ascii="Arial" w:hAnsi="Arial" w:cs="Arial"/>
        </w:rPr>
        <w:t xml:space="preserve">– </w:t>
      </w:r>
      <w:r w:rsidR="00426B2C" w:rsidRPr="00421D85">
        <w:rPr>
          <w:rFonts w:ascii="Arial" w:hAnsi="Arial" w:cs="Arial"/>
        </w:rPr>
        <w:t>краткое описание товара</w:t>
      </w:r>
      <w:r w:rsidR="00426B2C">
        <w:rPr>
          <w:rFonts w:ascii="Arial" w:hAnsi="Arial" w:cs="Arial"/>
        </w:rPr>
        <w:t>;</w:t>
      </w:r>
    </w:p>
    <w:p w:rsidR="004207EE" w:rsidRDefault="004207E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en-US"/>
        </w:rPr>
        <w:t>URL</w:t>
      </w:r>
      <w:r w:rsidRPr="00426B2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перенаправления</w:t>
      </w:r>
      <w:r w:rsidR="00A44050">
        <w:rPr>
          <w:rFonts w:ascii="Arial" w:hAnsi="Arial" w:cs="Arial"/>
          <w:b/>
        </w:rPr>
        <w:t xml:space="preserve"> </w:t>
      </w:r>
      <w:r w:rsidR="00A44050">
        <w:rPr>
          <w:rFonts w:ascii="Arial" w:hAnsi="Arial" w:cs="Arial"/>
        </w:rPr>
        <w:t>– адрес переадресации пользователя;</w:t>
      </w:r>
    </w:p>
    <w:p w:rsidR="004207EE" w:rsidRPr="004207EE" w:rsidRDefault="004207EE">
      <w:pPr>
        <w:jc w:val="both"/>
        <w:rPr>
          <w:rFonts w:ascii="Arial" w:hAnsi="Arial" w:cs="Arial"/>
          <w:b/>
          <w:bCs/>
          <w:shd w:val="clear" w:color="auto" w:fill="FFFFFF"/>
        </w:rPr>
      </w:pPr>
      <w:r w:rsidRPr="004207EE">
        <w:rPr>
          <w:rFonts w:ascii="Arial" w:hAnsi="Arial" w:cs="Arial"/>
          <w:b/>
        </w:rPr>
        <w:t>Блок «Преимущества» / Заголовок</w:t>
      </w:r>
    </w:p>
    <w:p w:rsidR="004207EE" w:rsidRDefault="004207EE">
      <w:pPr>
        <w:jc w:val="both"/>
        <w:rPr>
          <w:rFonts w:ascii="Arial" w:hAnsi="Arial" w:cs="Arial"/>
          <w:b/>
          <w:bCs/>
          <w:shd w:val="clear" w:color="auto" w:fill="FFFFFF"/>
        </w:rPr>
      </w:pPr>
      <w:r w:rsidRPr="004207EE">
        <w:rPr>
          <w:rFonts w:ascii="Arial" w:hAnsi="Arial" w:cs="Arial"/>
          <w:b/>
          <w:bCs/>
          <w:shd w:val="clear" w:color="auto" w:fill="FFFFFF"/>
        </w:rPr>
        <w:t>Блок «П</w:t>
      </w:r>
      <w:r w:rsidR="00A44050">
        <w:rPr>
          <w:rFonts w:ascii="Arial" w:hAnsi="Arial" w:cs="Arial"/>
          <w:b/>
          <w:bCs/>
          <w:shd w:val="clear" w:color="auto" w:fill="FFFFFF"/>
        </w:rPr>
        <w:t>реимущества» / Текст под блоком</w:t>
      </w:r>
    </w:p>
    <w:p w:rsidR="00426B2C" w:rsidRPr="006B189C" w:rsidRDefault="00426B2C">
      <w:pPr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 xml:space="preserve">Цена </w:t>
      </w:r>
      <w:r>
        <w:rPr>
          <w:rFonts w:ascii="Arial" w:hAnsi="Arial" w:cs="Arial"/>
          <w:bCs/>
          <w:shd w:val="clear" w:color="auto" w:fill="FFFFFF"/>
        </w:rPr>
        <w:t>– стоимость товара;</w:t>
      </w:r>
    </w:p>
    <w:p w:rsidR="00426B2C" w:rsidRPr="00426B2C" w:rsidRDefault="00426B2C">
      <w:pPr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>Заголовок второго блока</w:t>
      </w:r>
    </w:p>
    <w:p w:rsidR="00426B2C" w:rsidRDefault="00426B2C">
      <w:pPr>
        <w:jc w:val="both"/>
        <w:rPr>
          <w:rFonts w:ascii="Arial" w:hAnsi="Arial" w:cs="Arial"/>
          <w:b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>Заголовок третьего блока</w:t>
      </w:r>
    </w:p>
    <w:p w:rsidR="00426B2C" w:rsidRDefault="00426B2C">
      <w:pPr>
        <w:jc w:val="both"/>
        <w:rPr>
          <w:rFonts w:ascii="Arial" w:hAnsi="Arial" w:cs="Arial"/>
          <w:b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lastRenderedPageBreak/>
        <w:t>На сайте</w:t>
      </w:r>
      <w:r w:rsidR="00A44050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A44050">
        <w:rPr>
          <w:rFonts w:ascii="Arial" w:hAnsi="Arial" w:cs="Arial"/>
          <w:bCs/>
          <w:shd w:val="clear" w:color="auto" w:fill="FFFFFF"/>
        </w:rPr>
        <w:t xml:space="preserve"> – </w:t>
      </w:r>
      <w:r w:rsidR="00A44050">
        <w:rPr>
          <w:rFonts w:ascii="Arial" w:hAnsi="Arial" w:cs="Arial"/>
        </w:rPr>
        <w:t>чек-бокс, отвечающий за активность товара / услуги;</w:t>
      </w:r>
    </w:p>
    <w:p w:rsidR="00426B2C" w:rsidRPr="00426B2C" w:rsidRDefault="00426B2C">
      <w:pPr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 xml:space="preserve">Текст перед прайсом </w:t>
      </w:r>
      <w:r>
        <w:rPr>
          <w:rFonts w:ascii="Arial" w:hAnsi="Arial" w:cs="Arial"/>
          <w:bCs/>
          <w:shd w:val="clear" w:color="auto" w:fill="FFFFFF"/>
        </w:rPr>
        <w:t>– описание товара / услуги с использованием визуального текстового редактора;</w:t>
      </w:r>
    </w:p>
    <w:p w:rsidR="00426B2C" w:rsidRPr="00426B2C" w:rsidRDefault="00426B2C" w:rsidP="00426B2C">
      <w:pPr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 xml:space="preserve">Текст после прайса </w:t>
      </w:r>
      <w:r>
        <w:rPr>
          <w:rFonts w:ascii="Arial" w:hAnsi="Arial" w:cs="Arial"/>
          <w:bCs/>
          <w:shd w:val="clear" w:color="auto" w:fill="FFFFFF"/>
        </w:rPr>
        <w:t>– описание товара / услуги с использованием визуального текстового редактора</w:t>
      </w:r>
    </w:p>
    <w:p w:rsidR="00426B2C" w:rsidRPr="00426B2C" w:rsidRDefault="00426B2C" w:rsidP="00426B2C">
      <w:pPr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 xml:space="preserve">Текст первого блока </w:t>
      </w:r>
      <w:r>
        <w:rPr>
          <w:rFonts w:ascii="Arial" w:hAnsi="Arial" w:cs="Arial"/>
          <w:bCs/>
          <w:shd w:val="clear" w:color="auto" w:fill="FFFFFF"/>
        </w:rPr>
        <w:t>– описание товара / услуги с использованием визуального текстового редактора;</w:t>
      </w:r>
    </w:p>
    <w:p w:rsidR="00426B2C" w:rsidRPr="00426B2C" w:rsidRDefault="00426B2C" w:rsidP="00426B2C">
      <w:pPr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 xml:space="preserve">Текст второго блока </w:t>
      </w:r>
      <w:r>
        <w:rPr>
          <w:rFonts w:ascii="Arial" w:hAnsi="Arial" w:cs="Arial"/>
          <w:bCs/>
          <w:shd w:val="clear" w:color="auto" w:fill="FFFFFF"/>
        </w:rPr>
        <w:t>– описание товара / услуги с использованием визуального текстового редактора;</w:t>
      </w:r>
    </w:p>
    <w:p w:rsidR="00426B2C" w:rsidRPr="00426B2C" w:rsidRDefault="00426B2C" w:rsidP="00426B2C">
      <w:pPr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 xml:space="preserve">Текст третьего блока </w:t>
      </w:r>
      <w:r>
        <w:rPr>
          <w:rFonts w:ascii="Arial" w:hAnsi="Arial" w:cs="Arial"/>
          <w:bCs/>
          <w:shd w:val="clear" w:color="auto" w:fill="FFFFFF"/>
        </w:rPr>
        <w:t>– описание товара / услуги с использованием визуального текстового редактора.</w:t>
      </w:r>
    </w:p>
    <w:p w:rsidR="004A4FCF" w:rsidRPr="00421D85" w:rsidRDefault="004A4FCF" w:rsidP="007634EB">
      <w:pPr>
        <w:autoSpaceDE w:val="0"/>
        <w:autoSpaceDN w:val="0"/>
        <w:jc w:val="both"/>
        <w:rPr>
          <w:rFonts w:ascii="Arial" w:hAnsi="Arial" w:cs="Arial"/>
        </w:rPr>
      </w:pPr>
    </w:p>
    <w:p w:rsidR="004A4FCF" w:rsidRPr="00421D85" w:rsidRDefault="004A4FCF" w:rsidP="00426B2C">
      <w:pPr>
        <w:autoSpaceDE w:val="0"/>
        <w:autoSpaceDN w:val="0"/>
        <w:jc w:val="both"/>
        <w:rPr>
          <w:rFonts w:ascii="Arial" w:hAnsi="Arial" w:cs="Arial"/>
          <w:b/>
          <w:bCs/>
          <w:kern w:val="32"/>
          <w:szCs w:val="32"/>
        </w:rPr>
      </w:pPr>
      <w:r w:rsidRPr="00421D85">
        <w:rPr>
          <w:rFonts w:ascii="Arial" w:hAnsi="Arial" w:cs="Arial"/>
        </w:rPr>
        <w:t>Также в форме могут быть и другие поля описания товара, в зависимости от проекта.</w:t>
      </w:r>
    </w:p>
    <w:p w:rsidR="004A4FCF" w:rsidRPr="00421D85" w:rsidRDefault="004A4FCF">
      <w:pPr>
        <w:pStyle w:val="3"/>
      </w:pPr>
      <w:bookmarkStart w:id="99" w:name="_Управление_модулем_«Каталог»_(для_а"/>
      <w:bookmarkStart w:id="100" w:name="_Toc50034412"/>
      <w:bookmarkStart w:id="101" w:name="_Toc133672017"/>
      <w:bookmarkEnd w:id="99"/>
      <w:r w:rsidRPr="00421D85">
        <w:t>3.8.4. Экспорт/импорт каталога</w:t>
      </w:r>
      <w:bookmarkEnd w:id="100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некоторых проектах имеется возможность экспорта данных с сайта в формате </w:t>
      </w:r>
      <w:r w:rsidRPr="00421D85">
        <w:rPr>
          <w:rFonts w:ascii="Arial" w:hAnsi="Arial" w:cs="Arial"/>
          <w:lang w:val="en-US"/>
        </w:rPr>
        <w:t>CSV</w:t>
      </w:r>
      <w:r w:rsidRPr="00421D85">
        <w:rPr>
          <w:rFonts w:ascii="Arial" w:hAnsi="Arial" w:cs="Arial"/>
        </w:rPr>
        <w:t xml:space="preserve"> (текстовый файл с разделителем табуляция). Файл в данном формате можно экспортировать в </w:t>
      </w:r>
      <w:r w:rsidRPr="00421D85">
        <w:rPr>
          <w:rFonts w:ascii="Arial" w:hAnsi="Arial" w:cs="Arial"/>
          <w:lang w:val="en-US"/>
        </w:rPr>
        <w:t>Microsoft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Excel</w:t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rPr>
          <w:rFonts w:ascii="Arial" w:hAnsi="Arial" w:cs="Arial"/>
        </w:rPr>
      </w:pPr>
    </w:p>
    <w:p w:rsidR="00B31181" w:rsidRDefault="004A4FCF" w:rsidP="00B31181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Также может присутствовать и возможность импорта данных на сайт в этом же формате. Но при загрузке необходимо</w:t>
      </w:r>
      <w:r w:rsidR="00271421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b/>
          <w:bCs/>
        </w:rPr>
        <w:t>соблюдать формат данных</w:t>
      </w:r>
      <w:r w:rsidRPr="00421D85">
        <w:rPr>
          <w:rFonts w:ascii="Arial" w:hAnsi="Arial" w:cs="Arial"/>
        </w:rPr>
        <w:t>, чтобы не повредить данные.</w:t>
      </w:r>
    </w:p>
    <w:p w:rsidR="004A4FCF" w:rsidRDefault="004A4FCF">
      <w:pPr>
        <w:pStyle w:val="3"/>
        <w:spacing w:after="0"/>
      </w:pPr>
      <w:bookmarkStart w:id="102" w:name="_Toc50034413"/>
      <w:r w:rsidRPr="00421D85">
        <w:t>3.8.5. Структура каталога</w:t>
      </w:r>
      <w:bookmarkEnd w:id="102"/>
    </w:p>
    <w:p w:rsidR="000442CC" w:rsidRPr="000442CC" w:rsidRDefault="000442CC" w:rsidP="000442CC"/>
    <w:p w:rsidR="004A4FCF" w:rsidRDefault="000442CC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B9EA94A" wp14:editId="1F3A744A">
            <wp:extent cx="6463004" cy="4015268"/>
            <wp:effectExtent l="0" t="0" r="0" b="444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65892" cy="401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pStyle w:val="3"/>
        <w:spacing w:before="0" w:after="0"/>
      </w:pPr>
      <w:bookmarkStart w:id="103" w:name="_Toc50034414"/>
      <w:r w:rsidRPr="00421D85">
        <w:lastRenderedPageBreak/>
        <w:t>3.8.6. Настройки</w:t>
      </w:r>
      <w:bookmarkEnd w:id="103"/>
    </w:p>
    <w:p w:rsidR="004A4FCF" w:rsidRPr="00421D85" w:rsidRDefault="00271421">
      <w:pPr>
        <w:rPr>
          <w:rFonts w:ascii="Arial" w:hAnsi="Arial" w:cs="Arial"/>
        </w:rPr>
      </w:pPr>
      <w:bookmarkStart w:id="104" w:name="_Управление_модулем_«Рассылка»"/>
      <w:bookmarkStart w:id="105" w:name="_Управление_модулем_«Пользователи»"/>
      <w:bookmarkEnd w:id="101"/>
      <w:bookmarkEnd w:id="104"/>
      <w:bookmarkEnd w:id="105"/>
      <w:r>
        <w:rPr>
          <w:noProof/>
        </w:rPr>
        <w:drawing>
          <wp:inline distT="0" distB="0" distL="0" distR="0" wp14:anchorId="6DECAA63" wp14:editId="0D7AB695">
            <wp:extent cx="3819525" cy="4743450"/>
            <wp:effectExtent l="0" t="0" r="9525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pStyle w:val="2"/>
      </w:pPr>
      <w:bookmarkStart w:id="106" w:name="_Toc50034415"/>
      <w:r w:rsidRPr="00421D85">
        <w:t>3.9. Управление «вопрос-ответами»</w:t>
      </w:r>
      <w:bookmarkEnd w:id="106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Модуль «вопрос-ответ» позволяет посетителю сайта задавать интересующий вопрос специалисту компании и получить на него оперативный ответ. При этом администратор сайта имеет возможность, как ответить, так и удалить или скрыть вопрос. При этом на сайте публикуются только вопросы с ответами.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визуальная среда форматирования текста ответа по принципу MS Word;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ответа на вопрос;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возможность изменение текста вопроса;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возможность скрыть от показа на сайте вопрос с ответом.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В зависимости от технического задания, вопросы могут быть сгруппированы по разделам.</w:t>
      </w:r>
    </w:p>
    <w:p w:rsidR="004A4FCF" w:rsidRPr="00421D85" w:rsidRDefault="006B189C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D6DA913" wp14:editId="1002E41D">
            <wp:extent cx="6184900" cy="2128520"/>
            <wp:effectExtent l="0" t="0" r="6350" b="508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9C" w:rsidRDefault="006B189C">
      <w:pPr>
        <w:jc w:val="both"/>
        <w:rPr>
          <w:rFonts w:ascii="Arial" w:hAnsi="Arial" w:cs="Arial"/>
        </w:rPr>
      </w:pPr>
      <w:bookmarkStart w:id="107" w:name="_Управление_модулем_«Фото_галерея»"/>
      <w:bookmarkEnd w:id="107"/>
    </w:p>
    <w:p w:rsidR="004A4FCF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Каждая строка таблицы содержит следующую информацию о вопросе:</w:t>
      </w:r>
    </w:p>
    <w:p w:rsidR="007634EB" w:rsidRPr="00421D85" w:rsidRDefault="007634EB">
      <w:pPr>
        <w:jc w:val="both"/>
        <w:rPr>
          <w:rFonts w:ascii="Arial" w:hAnsi="Arial" w:cs="Arial"/>
        </w:rPr>
      </w:pPr>
    </w:p>
    <w:p w:rsidR="006B189C" w:rsidRPr="00FD1975" w:rsidRDefault="006B189C" w:rsidP="006B189C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Селектор</w:t>
      </w:r>
      <w:r w:rsidRPr="00421D85">
        <w:rPr>
          <w:rFonts w:ascii="Arial" w:hAnsi="Arial" w:cs="Arial"/>
        </w:rPr>
        <w:t xml:space="preserve"> – селектор для </w:t>
      </w:r>
      <w:r>
        <w:rPr>
          <w:rFonts w:ascii="Arial" w:hAnsi="Arial" w:cs="Arial"/>
        </w:rPr>
        <w:t>действий: удалить, включить, отключить;</w:t>
      </w:r>
    </w:p>
    <w:p w:rsidR="00DA692B" w:rsidRDefault="00DA692B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Название </w:t>
      </w:r>
      <w:r>
        <w:rPr>
          <w:rFonts w:ascii="Arial" w:hAnsi="Arial" w:cs="Arial"/>
          <w:bCs/>
        </w:rPr>
        <w:t>– имя пользователя, задавшего вопрос</w:t>
      </w:r>
    </w:p>
    <w:p w:rsidR="00DA692B" w:rsidRPr="0061038D" w:rsidRDefault="0061038D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lang w:val="en-US"/>
        </w:rPr>
        <w:t>Email</w:t>
      </w:r>
      <w:r w:rsidRPr="0061038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/ Телефон </w:t>
      </w:r>
      <w:r>
        <w:rPr>
          <w:rFonts w:ascii="Arial" w:hAnsi="Arial" w:cs="Arial"/>
          <w:bCs/>
        </w:rPr>
        <w:t>– контактные данные пользователя, задавшего вопрос;</w:t>
      </w:r>
    </w:p>
    <w:p w:rsidR="004A4FCF" w:rsidRDefault="004A4FCF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Дата</w:t>
      </w:r>
      <w:r w:rsidRPr="00421D85">
        <w:rPr>
          <w:rFonts w:ascii="Arial" w:hAnsi="Arial" w:cs="Arial"/>
        </w:rPr>
        <w:t xml:space="preserve"> </w:t>
      </w:r>
      <w:r w:rsidR="0061038D">
        <w:rPr>
          <w:rFonts w:ascii="Arial" w:hAnsi="Arial" w:cs="Arial"/>
          <w:b/>
        </w:rPr>
        <w:t xml:space="preserve">/ Отвечено </w:t>
      </w:r>
      <w:r w:rsidRPr="00421D85">
        <w:rPr>
          <w:rFonts w:ascii="Arial" w:hAnsi="Arial" w:cs="Arial"/>
        </w:rPr>
        <w:t>– дата поступления вопроса</w:t>
      </w:r>
      <w:r w:rsidR="0061038D">
        <w:rPr>
          <w:rFonts w:ascii="Arial" w:hAnsi="Arial" w:cs="Arial"/>
        </w:rPr>
        <w:t xml:space="preserve"> / отметка о наличии ответа;</w:t>
      </w:r>
    </w:p>
    <w:p w:rsidR="0061038D" w:rsidRPr="0061038D" w:rsidRDefault="0061038D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Меню</w:t>
      </w:r>
      <w:r w:rsidR="007266BE">
        <w:rPr>
          <w:rFonts w:ascii="Arial" w:hAnsi="Arial" w:cs="Arial"/>
          <w:b/>
          <w:bCs/>
        </w:rPr>
        <w:t xml:space="preserve"> </w:t>
      </w:r>
      <w:r w:rsidR="007266BE">
        <w:rPr>
          <w:rFonts w:ascii="Arial" w:hAnsi="Arial" w:cs="Arial"/>
          <w:bCs/>
        </w:rPr>
        <w:t>– меню действий, применяемых к вопросу-ответу: активировать, деактивировать, редактировать, удалить;</w:t>
      </w:r>
      <w:r>
        <w:rPr>
          <w:rFonts w:ascii="Arial" w:hAnsi="Arial" w:cs="Arial"/>
          <w:bCs/>
        </w:rPr>
        <w:t xml:space="preserve"> 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удалить один или несколько вопросов: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7266BE" w:rsidRDefault="007266BE" w:rsidP="00937E25">
      <w:pPr>
        <w:autoSpaceDE w:val="0"/>
        <w:autoSpaceDN w:val="0"/>
        <w:adjustRightInd w:val="0"/>
        <w:jc w:val="both"/>
        <w:rPr>
          <w:noProof/>
        </w:rPr>
      </w:pPr>
      <w:r>
        <w:rPr>
          <w:rFonts w:ascii="Arial" w:hAnsi="Arial" w:cs="Arial"/>
        </w:rPr>
        <w:t xml:space="preserve">Способ 1. </w:t>
      </w:r>
      <w:r w:rsidRPr="008775FE">
        <w:rPr>
          <w:rFonts w:ascii="Arial" w:hAnsi="Arial" w:cs="Arial"/>
          <w:bCs/>
        </w:rPr>
        <w:t xml:space="preserve">У </w:t>
      </w:r>
      <w:r>
        <w:rPr>
          <w:rFonts w:ascii="Arial" w:hAnsi="Arial" w:cs="Arial"/>
          <w:bCs/>
        </w:rPr>
        <w:t>вопроса-ответа</w:t>
      </w:r>
      <w:r w:rsidRPr="008775FE">
        <w:rPr>
          <w:rFonts w:ascii="Arial" w:hAnsi="Arial" w:cs="Arial"/>
          <w:bCs/>
        </w:rPr>
        <w:t>, который необходимо удалить, нажать</w:t>
      </w:r>
      <w:r w:rsidRPr="008775FE">
        <w:rPr>
          <w:noProof/>
        </w:rPr>
        <w:t xml:space="preserve"> </w:t>
      </w:r>
      <w:r w:rsidRPr="008775FE">
        <w:rPr>
          <w:noProof/>
        </w:rPr>
        <w:drawing>
          <wp:inline distT="0" distB="0" distL="0" distR="0" wp14:anchorId="21D996DE" wp14:editId="337D838A">
            <wp:extent cx="276225" cy="219075"/>
            <wp:effectExtent l="0" t="0" r="9525" b="952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BE" w:rsidRDefault="007266BE" w:rsidP="00937E25">
      <w:pPr>
        <w:autoSpaceDE w:val="0"/>
        <w:autoSpaceDN w:val="0"/>
        <w:adjustRightInd w:val="0"/>
        <w:jc w:val="both"/>
        <w:rPr>
          <w:noProof/>
        </w:rPr>
      </w:pPr>
    </w:p>
    <w:p w:rsidR="007266BE" w:rsidRPr="008775FE" w:rsidRDefault="007266BE" w:rsidP="00937E25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8775FE">
        <w:rPr>
          <w:rFonts w:ascii="Arial" w:hAnsi="Arial" w:cs="Arial"/>
          <w:noProof/>
        </w:rPr>
        <w:t xml:space="preserve">Способ 2. </w:t>
      </w:r>
    </w:p>
    <w:p w:rsidR="007266BE" w:rsidRPr="00421D85" w:rsidRDefault="007266BE" w:rsidP="00064A20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</w:t>
      </w:r>
      <w:r>
        <w:rPr>
          <w:rFonts w:ascii="Arial" w:hAnsi="Arial" w:cs="Arial"/>
        </w:rPr>
        <w:t>вопросов-ответов</w:t>
      </w:r>
      <w:r w:rsidRPr="00421D85">
        <w:rPr>
          <w:rFonts w:ascii="Arial" w:hAnsi="Arial" w:cs="Arial"/>
        </w:rPr>
        <w:t xml:space="preserve"> в колонке </w:t>
      </w:r>
      <w:r w:rsidRPr="008775FE">
        <w:rPr>
          <w:rFonts w:ascii="Arial" w:hAnsi="Arial" w:cs="Arial"/>
          <w:bCs/>
        </w:rPr>
        <w:t>чек-боксов</w:t>
      </w:r>
      <w:r w:rsidRPr="00421D85">
        <w:rPr>
          <w:rFonts w:ascii="Arial" w:hAnsi="Arial" w:cs="Arial"/>
        </w:rPr>
        <w:t xml:space="preserve"> установить селектор тех </w:t>
      </w:r>
      <w:r>
        <w:rPr>
          <w:rFonts w:ascii="Arial" w:hAnsi="Arial" w:cs="Arial"/>
        </w:rPr>
        <w:t>элементов</w:t>
      </w:r>
      <w:r w:rsidRPr="00421D85">
        <w:rPr>
          <w:rFonts w:ascii="Arial" w:hAnsi="Arial" w:cs="Arial"/>
        </w:rPr>
        <w:t>, которые необходимо удалить.</w:t>
      </w:r>
    </w:p>
    <w:p w:rsidR="007266BE" w:rsidRPr="008775FE" w:rsidRDefault="007266BE" w:rsidP="00064A20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775FE">
        <w:rPr>
          <w:rFonts w:ascii="Arial" w:hAnsi="Arial" w:cs="Arial"/>
        </w:rPr>
        <w:t xml:space="preserve">Внизу выбрать действие </w:t>
      </w:r>
      <w:r w:rsidRPr="008775FE">
        <w:rPr>
          <w:rFonts w:ascii="Arial" w:hAnsi="Arial" w:cs="Arial"/>
          <w:b/>
        </w:rPr>
        <w:t>Удалить</w:t>
      </w:r>
      <w:r w:rsidRPr="008775FE">
        <w:rPr>
          <w:rFonts w:ascii="Arial" w:hAnsi="Arial" w:cs="Arial"/>
        </w:rPr>
        <w:t>.</w:t>
      </w:r>
    </w:p>
    <w:p w:rsidR="007266BE" w:rsidRDefault="007266B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266BE" w:rsidRPr="00421D85" w:rsidRDefault="007266B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показать или скрыть «вопрос-ответ» на сайте: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903CC" w:rsidRPr="004147BD" w:rsidRDefault="004903CC" w:rsidP="004903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 xml:space="preserve">Способ 1. В списке </w:t>
      </w:r>
      <w:r>
        <w:rPr>
          <w:rFonts w:ascii="Arial" w:hAnsi="Arial" w:cs="Arial"/>
        </w:rPr>
        <w:t>вопросов-ответов</w:t>
      </w:r>
      <w:r w:rsidRPr="004147BD">
        <w:rPr>
          <w:rFonts w:ascii="Arial" w:hAnsi="Arial" w:cs="Arial"/>
        </w:rPr>
        <w:t xml:space="preserve"> в меню действий установить или снять активность у нужных </w:t>
      </w:r>
      <w:r>
        <w:rPr>
          <w:rFonts w:ascii="Arial" w:hAnsi="Arial" w:cs="Arial"/>
        </w:rPr>
        <w:t>элементов</w:t>
      </w:r>
      <w:r w:rsidRPr="004147BD">
        <w:rPr>
          <w:rFonts w:ascii="Arial" w:hAnsi="Arial" w:cs="Arial"/>
        </w:rPr>
        <w:t>.</w:t>
      </w:r>
    </w:p>
    <w:p w:rsidR="004903CC" w:rsidRPr="004147BD" w:rsidRDefault="004903CC" w:rsidP="004903C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903CC" w:rsidRPr="004147BD" w:rsidRDefault="004903CC" w:rsidP="004903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>Способ 2.</w:t>
      </w:r>
    </w:p>
    <w:p w:rsidR="004903CC" w:rsidRPr="004147BD" w:rsidRDefault="004903CC" w:rsidP="00064A20">
      <w:pPr>
        <w:pStyle w:val="ac"/>
        <w:numPr>
          <w:ilvl w:val="0"/>
          <w:numId w:val="41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В списке вопросов-ответов</w:t>
      </w:r>
      <w:r w:rsidRPr="004147BD">
        <w:rPr>
          <w:rFonts w:ascii="Arial" w:hAnsi="Arial" w:cs="Arial"/>
        </w:rPr>
        <w:t xml:space="preserve"> в колонке чек-боксов установить селектор тех </w:t>
      </w:r>
      <w:r>
        <w:rPr>
          <w:rFonts w:ascii="Arial" w:hAnsi="Arial" w:cs="Arial"/>
        </w:rPr>
        <w:t>элементов</w:t>
      </w:r>
      <w:r w:rsidRPr="004147BD">
        <w:rPr>
          <w:rFonts w:ascii="Arial" w:hAnsi="Arial" w:cs="Arial"/>
        </w:rPr>
        <w:t>, которые необходимо показать или скрыть.</w:t>
      </w:r>
    </w:p>
    <w:p w:rsidR="004903CC" w:rsidRPr="004147BD" w:rsidRDefault="004903CC" w:rsidP="00064A20">
      <w:pPr>
        <w:pStyle w:val="ac"/>
        <w:numPr>
          <w:ilvl w:val="0"/>
          <w:numId w:val="41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 xml:space="preserve">Внизу выбрать действие </w:t>
      </w:r>
      <w:r w:rsidRPr="004147BD">
        <w:rPr>
          <w:rFonts w:ascii="Arial" w:hAnsi="Arial" w:cs="Arial"/>
          <w:b/>
        </w:rPr>
        <w:t xml:space="preserve">Включить </w:t>
      </w:r>
      <w:r w:rsidRPr="004147BD">
        <w:rPr>
          <w:rFonts w:ascii="Arial" w:hAnsi="Arial" w:cs="Arial"/>
        </w:rPr>
        <w:t>или</w:t>
      </w:r>
      <w:r w:rsidRPr="004147BD">
        <w:rPr>
          <w:rFonts w:ascii="Arial" w:hAnsi="Arial" w:cs="Arial"/>
          <w:b/>
        </w:rPr>
        <w:t xml:space="preserve"> Отключить</w:t>
      </w:r>
      <w:r w:rsidRPr="004147BD">
        <w:rPr>
          <w:rFonts w:ascii="Arial" w:hAnsi="Arial" w:cs="Arial"/>
        </w:rPr>
        <w:t>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903C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Чтобы отредактировать вопрос или написать ответ</w:t>
      </w:r>
      <w:r w:rsidR="004A4FCF" w:rsidRPr="00421D85">
        <w:rPr>
          <w:rFonts w:ascii="Arial" w:hAnsi="Arial" w:cs="Arial"/>
          <w:b/>
          <w:bCs/>
        </w:rPr>
        <w:t>:</w:t>
      </w:r>
    </w:p>
    <w:p w:rsidR="005E1E1C" w:rsidRPr="00421D85" w:rsidRDefault="005E1E1C" w:rsidP="00064A20">
      <w:pPr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</w:t>
      </w:r>
      <w:r>
        <w:rPr>
          <w:rFonts w:ascii="Arial" w:hAnsi="Arial" w:cs="Arial"/>
        </w:rPr>
        <w:t>вопросов-ответов</w:t>
      </w:r>
      <w:r w:rsidRPr="00421D85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меню действий</w:t>
      </w:r>
      <w:r w:rsidRPr="00421D85">
        <w:rPr>
          <w:rFonts w:ascii="Arial" w:hAnsi="Arial" w:cs="Arial"/>
        </w:rPr>
        <w:t xml:space="preserve"> нажать на </w:t>
      </w:r>
      <w:r>
        <w:rPr>
          <w:noProof/>
        </w:rPr>
        <w:drawing>
          <wp:inline distT="0" distB="0" distL="0" distR="0" wp14:anchorId="4BA2F486" wp14:editId="458B9883">
            <wp:extent cx="257175" cy="323850"/>
            <wp:effectExtent l="0" t="0" r="9525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в строке нужного элемента</w:t>
      </w:r>
      <w:r w:rsidRPr="00421D85">
        <w:rPr>
          <w:rFonts w:ascii="Arial" w:hAnsi="Arial" w:cs="Arial"/>
        </w:rPr>
        <w:t>. После чего откроется форма редактирования.</w:t>
      </w:r>
    </w:p>
    <w:p w:rsidR="005E1E1C" w:rsidRPr="00421D85" w:rsidRDefault="005E1E1C" w:rsidP="00064A20">
      <w:pPr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Внести необходимые изменения.</w:t>
      </w:r>
    </w:p>
    <w:p w:rsidR="005E1E1C" w:rsidRPr="00421D85" w:rsidRDefault="005E1E1C" w:rsidP="00064A20">
      <w:pPr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Pr="00421D85">
        <w:rPr>
          <w:rFonts w:ascii="Arial" w:hAnsi="Arial" w:cs="Arial"/>
          <w:b/>
          <w:bCs/>
        </w:rPr>
        <w:t>Сохранить</w:t>
      </w:r>
      <w:r>
        <w:rPr>
          <w:rFonts w:ascii="Arial" w:hAnsi="Arial" w:cs="Arial"/>
          <w:b/>
          <w:bCs/>
        </w:rPr>
        <w:t xml:space="preserve">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pStyle w:val="3"/>
      </w:pPr>
      <w:bookmarkStart w:id="108" w:name="_Toc158287727"/>
      <w:bookmarkStart w:id="109" w:name="_Toc158302134"/>
      <w:bookmarkStart w:id="110" w:name="_Toc50034416"/>
      <w:r w:rsidRPr="00421D85">
        <w:lastRenderedPageBreak/>
        <w:t>3.9.1. Добавление/редактирование вопроса</w:t>
      </w:r>
      <w:bookmarkEnd w:id="108"/>
      <w:bookmarkEnd w:id="109"/>
      <w:r w:rsidR="00FF16B6">
        <w:t>-ответа</w:t>
      </w:r>
      <w:bookmarkEnd w:id="110"/>
    </w:p>
    <w:p w:rsidR="004A4FCF" w:rsidRPr="00421D85" w:rsidRDefault="00FF16B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15F8F5" wp14:editId="4201CC9C">
            <wp:extent cx="6184900" cy="3990975"/>
            <wp:effectExtent l="0" t="0" r="6350" b="952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pStyle w:val="3"/>
        <w:spacing w:before="0" w:after="0"/>
      </w:pPr>
      <w:r w:rsidRPr="00421D85">
        <w:br/>
      </w:r>
      <w:bookmarkStart w:id="111" w:name="_Toc50034417"/>
      <w:r w:rsidR="00476CD8">
        <w:t>3.9.2</w:t>
      </w:r>
      <w:r w:rsidRPr="00421D85">
        <w:t>. Настройки</w:t>
      </w:r>
      <w:bookmarkEnd w:id="111"/>
    </w:p>
    <w:p w:rsidR="004A4FCF" w:rsidRPr="00421D85" w:rsidRDefault="00FF16B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E37195" wp14:editId="5E4FCB53">
            <wp:extent cx="3714750" cy="238125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61535C" w:rsidRDefault="004A4FCF">
      <w:pPr>
        <w:rPr>
          <w:rFonts w:ascii="Arial" w:hAnsi="Arial" w:cs="Arial"/>
        </w:rPr>
      </w:pPr>
    </w:p>
    <w:p w:rsidR="00B2036A" w:rsidRPr="00B2036A" w:rsidRDefault="006C21B1" w:rsidP="00B2036A">
      <w:pPr>
        <w:pStyle w:val="2"/>
      </w:pPr>
      <w:bookmarkStart w:id="112" w:name="_Toc50034418"/>
      <w:r>
        <w:t>3.10</w:t>
      </w:r>
      <w:r w:rsidR="00B2036A" w:rsidRPr="0061535C">
        <w:t xml:space="preserve">. </w:t>
      </w:r>
      <w:r w:rsidR="00B2036A">
        <w:t>Управление фотогалереей</w:t>
      </w:r>
      <w:bookmarkEnd w:id="112"/>
    </w:p>
    <w:p w:rsidR="0061535C" w:rsidRPr="00FE7274" w:rsidRDefault="0061535C" w:rsidP="0061535C">
      <w:pPr>
        <w:pStyle w:val="ab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Модуль используется для создания и управления фотогалереей на сайте, с возможностью управления разделами галереи</w:t>
      </w:r>
      <w:r w:rsidRPr="00FE7274">
        <w:rPr>
          <w:rFonts w:ascii="Arial" w:hAnsi="Arial" w:cs="Arial"/>
          <w:sz w:val="24"/>
          <w:szCs w:val="24"/>
        </w:rPr>
        <w:t>.</w:t>
      </w:r>
    </w:p>
    <w:p w:rsidR="0061535C" w:rsidRDefault="0061535C" w:rsidP="0061535C">
      <w:pPr>
        <w:pStyle w:val="ab"/>
        <w:jc w:val="both"/>
        <w:rPr>
          <w:rFonts w:ascii="Arial" w:hAnsi="Arial" w:cs="Arial"/>
          <w:sz w:val="24"/>
          <w:szCs w:val="24"/>
        </w:rPr>
      </w:pPr>
    </w:p>
    <w:p w:rsidR="0061535C" w:rsidRDefault="0061535C" w:rsidP="0061535C">
      <w:pPr>
        <w:pStyle w:val="ab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Основные функциональные возможности:</w:t>
      </w:r>
    </w:p>
    <w:p w:rsidR="0061535C" w:rsidRDefault="0061535C" w:rsidP="0061535C">
      <w:pPr>
        <w:pStyle w:val="ab"/>
        <w:jc w:val="both"/>
        <w:rPr>
          <w:rFonts w:ascii="Arial" w:hAnsi="Arial" w:cs="Arial"/>
          <w:sz w:val="24"/>
          <w:szCs w:val="24"/>
        </w:rPr>
      </w:pPr>
    </w:p>
    <w:p w:rsidR="0061535C" w:rsidRDefault="0061535C" w:rsidP="00064A20">
      <w:pPr>
        <w:pStyle w:val="ab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Добавление, удаление, редактирование разделов галереи;</w:t>
      </w:r>
    </w:p>
    <w:p w:rsidR="0061535C" w:rsidRDefault="0061535C" w:rsidP="00064A20">
      <w:pPr>
        <w:pStyle w:val="ab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Добавление, удаление фотографий;</w:t>
      </w:r>
    </w:p>
    <w:p w:rsidR="0061535C" w:rsidRDefault="0061535C" w:rsidP="00064A20">
      <w:pPr>
        <w:pStyle w:val="ab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Добавление, удаление, редактирование подписей к фотографиям;</w:t>
      </w:r>
    </w:p>
    <w:p w:rsidR="0061535C" w:rsidRDefault="0061535C" w:rsidP="0061535C">
      <w:pPr>
        <w:pStyle w:val="ab"/>
        <w:jc w:val="both"/>
        <w:rPr>
          <w:rFonts w:ascii="Arial" w:hAnsi="Arial" w:cs="Arial"/>
          <w:sz w:val="24"/>
          <w:szCs w:val="24"/>
        </w:rPr>
      </w:pPr>
    </w:p>
    <w:p w:rsidR="0061535C" w:rsidRDefault="001B6BA9" w:rsidP="0061535C">
      <w:pPr>
        <w:pStyle w:val="ab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2F77468" wp14:editId="3889AC35">
            <wp:extent cx="6184900" cy="121983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35C" w:rsidRPr="00476CD8" w:rsidRDefault="0061535C" w:rsidP="0061535C">
      <w:pPr>
        <w:pStyle w:val="ab"/>
        <w:jc w:val="both"/>
        <w:rPr>
          <w:rFonts w:ascii="Arial" w:hAnsi="Arial" w:cs="Arial"/>
          <w:sz w:val="24"/>
          <w:szCs w:val="24"/>
          <w:lang w:val="en-US"/>
        </w:rPr>
      </w:pPr>
    </w:p>
    <w:p w:rsidR="0061535C" w:rsidRPr="004E0BE6" w:rsidRDefault="006C21B1" w:rsidP="0061535C">
      <w:pPr>
        <w:pStyle w:val="3"/>
      </w:pPr>
      <w:bookmarkStart w:id="113" w:name="_Toc221359050"/>
      <w:bookmarkStart w:id="114" w:name="_Toc50034419"/>
      <w:r>
        <w:t xml:space="preserve">3.10.1 </w:t>
      </w:r>
      <w:r w:rsidR="0061535C" w:rsidRPr="004E0BE6">
        <w:t>Чтобы добавить раздел</w:t>
      </w:r>
      <w:bookmarkEnd w:id="113"/>
      <w:bookmarkEnd w:id="114"/>
    </w:p>
    <w:p w:rsidR="0061535C" w:rsidRDefault="00A060A8" w:rsidP="00064A20">
      <w:pPr>
        <w:pStyle w:val="ab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Перейти по ссылке «Добавить раздел</w:t>
      </w:r>
      <w:r w:rsidR="0061535C">
        <w:rPr>
          <w:rFonts w:ascii="Arial" w:hAnsi="Arial" w:cs="Arial"/>
          <w:sz w:val="24"/>
          <w:szCs w:val="24"/>
        </w:rPr>
        <w:t>»;</w:t>
      </w:r>
    </w:p>
    <w:p w:rsidR="009B539D" w:rsidRPr="00421D85" w:rsidRDefault="009B539D" w:rsidP="009B539D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Ввести необходимые данные;</w:t>
      </w:r>
    </w:p>
    <w:p w:rsidR="0061535C" w:rsidRPr="009B539D" w:rsidRDefault="009B539D" w:rsidP="00064A20">
      <w:pPr>
        <w:pStyle w:val="ab"/>
        <w:numPr>
          <w:ilvl w:val="0"/>
          <w:numId w:val="32"/>
        </w:numPr>
        <w:jc w:val="both"/>
        <w:rPr>
          <w:rFonts w:ascii="Arial" w:hAnsi="Arial" w:cs="Arial"/>
          <w:sz w:val="32"/>
          <w:szCs w:val="24"/>
        </w:rPr>
      </w:pPr>
      <w:r w:rsidRPr="009B539D">
        <w:rPr>
          <w:rFonts w:ascii="Arial" w:hAnsi="Arial" w:cs="Arial"/>
          <w:sz w:val="24"/>
        </w:rPr>
        <w:t xml:space="preserve">Нажать на кнопку </w:t>
      </w:r>
      <w:r w:rsidRPr="009B539D">
        <w:rPr>
          <w:rFonts w:ascii="Arial" w:hAnsi="Arial" w:cs="Arial"/>
          <w:b/>
          <w:bCs/>
          <w:sz w:val="24"/>
        </w:rPr>
        <w:t>Сохранить изменения</w:t>
      </w:r>
      <w:r w:rsidRPr="009B539D">
        <w:rPr>
          <w:rFonts w:ascii="Arial" w:hAnsi="Arial" w:cs="Arial"/>
          <w:sz w:val="24"/>
        </w:rPr>
        <w:t xml:space="preserve"> внизу формы</w:t>
      </w:r>
    </w:p>
    <w:p w:rsidR="0061535C" w:rsidRPr="00173509" w:rsidRDefault="006C21B1" w:rsidP="0061535C">
      <w:pPr>
        <w:pStyle w:val="3"/>
      </w:pPr>
      <w:bookmarkStart w:id="115" w:name="_Toc221359051"/>
      <w:bookmarkStart w:id="116" w:name="_Toc50034420"/>
      <w:r>
        <w:t xml:space="preserve">3.10.2 </w:t>
      </w:r>
      <w:r w:rsidR="0061535C" w:rsidRPr="00173509">
        <w:t>Чтобы добавить фотографию</w:t>
      </w:r>
      <w:bookmarkEnd w:id="115"/>
      <w:bookmarkEnd w:id="116"/>
    </w:p>
    <w:p w:rsidR="009B539D" w:rsidRDefault="009B539D" w:rsidP="009B539D">
      <w:pPr>
        <w:pStyle w:val="ab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Перейти по ссылке «Добавить фотографию»;</w:t>
      </w:r>
    </w:p>
    <w:p w:rsidR="009B539D" w:rsidRPr="00421D85" w:rsidRDefault="009B539D" w:rsidP="009B539D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Ввести необходимые данные;</w:t>
      </w:r>
    </w:p>
    <w:p w:rsidR="009B539D" w:rsidRPr="009B539D" w:rsidRDefault="009B539D" w:rsidP="009B539D">
      <w:pPr>
        <w:pStyle w:val="ab"/>
        <w:numPr>
          <w:ilvl w:val="0"/>
          <w:numId w:val="33"/>
        </w:numPr>
        <w:jc w:val="both"/>
        <w:rPr>
          <w:rFonts w:ascii="Arial" w:hAnsi="Arial" w:cs="Arial"/>
          <w:sz w:val="32"/>
          <w:szCs w:val="24"/>
        </w:rPr>
      </w:pPr>
      <w:r w:rsidRPr="009B539D">
        <w:rPr>
          <w:rFonts w:ascii="Arial" w:hAnsi="Arial" w:cs="Arial"/>
          <w:sz w:val="24"/>
        </w:rPr>
        <w:t xml:space="preserve">Нажать на кнопку </w:t>
      </w:r>
      <w:r w:rsidRPr="009B539D">
        <w:rPr>
          <w:rFonts w:ascii="Arial" w:hAnsi="Arial" w:cs="Arial"/>
          <w:b/>
          <w:bCs/>
          <w:sz w:val="24"/>
        </w:rPr>
        <w:t>Сохранить изменения</w:t>
      </w:r>
      <w:r w:rsidRPr="009B539D">
        <w:rPr>
          <w:rFonts w:ascii="Arial" w:hAnsi="Arial" w:cs="Arial"/>
          <w:sz w:val="24"/>
        </w:rPr>
        <w:t xml:space="preserve"> внизу формы</w:t>
      </w:r>
    </w:p>
    <w:p w:rsidR="0061535C" w:rsidRPr="0093357B" w:rsidRDefault="006C21B1" w:rsidP="0061535C">
      <w:pPr>
        <w:pStyle w:val="3"/>
      </w:pPr>
      <w:bookmarkStart w:id="117" w:name="_Toc221359052"/>
      <w:bookmarkStart w:id="118" w:name="_Toc50034421"/>
      <w:r>
        <w:t xml:space="preserve">3.10.3 </w:t>
      </w:r>
      <w:r w:rsidR="0061535C" w:rsidRPr="0093357B">
        <w:t xml:space="preserve">Чтобы </w:t>
      </w:r>
      <w:r w:rsidR="002F63C7">
        <w:t>от</w:t>
      </w:r>
      <w:r w:rsidR="0061535C" w:rsidRPr="0093357B">
        <w:t>редактировать раздел или фотографию</w:t>
      </w:r>
      <w:bookmarkEnd w:id="117"/>
      <w:bookmarkEnd w:id="118"/>
    </w:p>
    <w:p w:rsidR="002F63C7" w:rsidRPr="00421D85" w:rsidRDefault="002F63C7" w:rsidP="002F63C7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19" w:name="_Toc221359053"/>
      <w:r w:rsidRPr="00421D85">
        <w:rPr>
          <w:rFonts w:ascii="Arial" w:hAnsi="Arial" w:cs="Arial"/>
        </w:rPr>
        <w:t xml:space="preserve">В списке </w:t>
      </w:r>
      <w:r>
        <w:rPr>
          <w:rFonts w:ascii="Arial" w:hAnsi="Arial" w:cs="Arial"/>
        </w:rPr>
        <w:t>элементов</w:t>
      </w:r>
      <w:r w:rsidRPr="00421D85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панели действий</w:t>
      </w:r>
      <w:r w:rsidRPr="00421D85">
        <w:rPr>
          <w:rFonts w:ascii="Arial" w:hAnsi="Arial" w:cs="Arial"/>
        </w:rPr>
        <w:t xml:space="preserve"> нажать на</w:t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72B6D973" wp14:editId="6BC0FE05">
            <wp:extent cx="257175" cy="3238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>в строке нужно</w:t>
      </w:r>
      <w:r>
        <w:rPr>
          <w:rFonts w:ascii="Arial" w:hAnsi="Arial" w:cs="Arial"/>
        </w:rPr>
        <w:t>го</w:t>
      </w:r>
      <w:r w:rsidRPr="00421D85">
        <w:rPr>
          <w:rFonts w:ascii="Arial" w:hAnsi="Arial" w:cs="Arial"/>
        </w:rPr>
        <w:t>. После чего откроется форма редактирования.</w:t>
      </w:r>
    </w:p>
    <w:p w:rsidR="002F63C7" w:rsidRPr="00421D85" w:rsidRDefault="002F63C7" w:rsidP="002F63C7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Внести необходимые изменения.</w:t>
      </w:r>
    </w:p>
    <w:p w:rsidR="002F63C7" w:rsidRPr="00421D85" w:rsidRDefault="002F63C7" w:rsidP="002F63C7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Pr="00421D85">
        <w:rPr>
          <w:rFonts w:ascii="Arial" w:hAnsi="Arial" w:cs="Arial"/>
          <w:b/>
          <w:bCs/>
        </w:rPr>
        <w:t>Сохранить</w:t>
      </w:r>
      <w:r>
        <w:rPr>
          <w:rFonts w:ascii="Arial" w:hAnsi="Arial" w:cs="Arial"/>
          <w:b/>
          <w:bCs/>
        </w:rPr>
        <w:t xml:space="preserve">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61535C" w:rsidRPr="00CF6A09" w:rsidRDefault="006C21B1" w:rsidP="0061535C">
      <w:pPr>
        <w:pStyle w:val="3"/>
      </w:pPr>
      <w:bookmarkStart w:id="120" w:name="_Toc50034422"/>
      <w:r>
        <w:t xml:space="preserve">3.10.4 </w:t>
      </w:r>
      <w:r w:rsidR="0061535C" w:rsidRPr="00CF6A09">
        <w:t>Чтобы удалить раздел или фотографию</w:t>
      </w:r>
      <w:bookmarkEnd w:id="119"/>
      <w:bookmarkEnd w:id="120"/>
    </w:p>
    <w:p w:rsidR="002F63C7" w:rsidRPr="00C55A11" w:rsidRDefault="002F63C7" w:rsidP="002F63C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Способ 1. У элемента, который необходимо удалить, нажать</w:t>
      </w:r>
      <w:r w:rsidRPr="00C55A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7D5398" wp14:editId="4AFCAAD6">
            <wp:extent cx="276225" cy="219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C7" w:rsidRDefault="002F63C7" w:rsidP="002F63C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2F63C7" w:rsidRPr="002D474C" w:rsidRDefault="002F63C7" w:rsidP="002F63C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2D474C">
        <w:rPr>
          <w:rFonts w:ascii="Arial" w:hAnsi="Arial" w:cs="Arial"/>
          <w:bCs/>
        </w:rPr>
        <w:t xml:space="preserve">Способ 2. </w:t>
      </w:r>
    </w:p>
    <w:p w:rsidR="002F63C7" w:rsidRPr="00421D85" w:rsidRDefault="002F63C7" w:rsidP="002F63C7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 списке элементов в</w:t>
      </w:r>
      <w:r w:rsidRPr="00421D85">
        <w:rPr>
          <w:rFonts w:ascii="Arial" w:hAnsi="Arial" w:cs="Arial"/>
        </w:rPr>
        <w:t xml:space="preserve"> колонке </w:t>
      </w:r>
      <w:r w:rsidRPr="002D474C">
        <w:rPr>
          <w:rFonts w:ascii="Arial" w:hAnsi="Arial" w:cs="Arial"/>
        </w:rPr>
        <w:t>чек-боксов</w:t>
      </w:r>
      <w:r w:rsidRPr="00421D85">
        <w:rPr>
          <w:rFonts w:ascii="Arial" w:hAnsi="Arial" w:cs="Arial"/>
        </w:rPr>
        <w:t xml:space="preserve"> установить селектор тех </w:t>
      </w:r>
      <w:r>
        <w:rPr>
          <w:rFonts w:ascii="Arial" w:hAnsi="Arial" w:cs="Arial"/>
        </w:rPr>
        <w:t>элементов</w:t>
      </w:r>
      <w:r w:rsidRPr="00421D85">
        <w:rPr>
          <w:rFonts w:ascii="Arial" w:hAnsi="Arial" w:cs="Arial"/>
        </w:rPr>
        <w:t>, которые необходимо удалить.</w:t>
      </w:r>
    </w:p>
    <w:p w:rsidR="002F63C7" w:rsidRPr="00421D85" w:rsidRDefault="002F63C7" w:rsidP="002F63C7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Внизу выбрать действие</w:t>
      </w:r>
      <w:r w:rsidRPr="00421D85">
        <w:rPr>
          <w:rFonts w:ascii="Arial" w:hAnsi="Arial" w:cs="Arial"/>
        </w:rPr>
        <w:t xml:space="preserve"> </w:t>
      </w:r>
      <w:r w:rsidRPr="00B6310E">
        <w:rPr>
          <w:rFonts w:ascii="Arial" w:hAnsi="Arial" w:cs="Arial"/>
          <w:b/>
        </w:rPr>
        <w:t>Удалить</w:t>
      </w:r>
      <w:r w:rsidRPr="00421D85">
        <w:rPr>
          <w:rFonts w:ascii="Arial" w:hAnsi="Arial" w:cs="Arial"/>
        </w:rPr>
        <w:t>.</w:t>
      </w:r>
    </w:p>
    <w:p w:rsidR="002F63C7" w:rsidRDefault="002F63C7" w:rsidP="0061535C">
      <w:pPr>
        <w:pStyle w:val="ab"/>
        <w:jc w:val="both"/>
        <w:rPr>
          <w:rFonts w:ascii="Arial" w:hAnsi="Arial" w:cs="Arial"/>
          <w:sz w:val="24"/>
          <w:szCs w:val="24"/>
        </w:rPr>
      </w:pPr>
    </w:p>
    <w:p w:rsidR="0061535C" w:rsidRDefault="008454F2" w:rsidP="0061535C">
      <w:pPr>
        <w:pStyle w:val="ab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 wp14:anchorId="57AB67E5" wp14:editId="65BDAE4E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228600" cy="205740"/>
            <wp:effectExtent l="0" t="0" r="0" b="3810"/>
            <wp:wrapSquare wrapText="bothSides"/>
            <wp:docPr id="485" name="Рисунок 485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5C" w:rsidRPr="00F15B09" w:rsidRDefault="0061535C" w:rsidP="0061535C">
      <w:pPr>
        <w:pStyle w:val="ab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Раздел/фотография удаляется полностью без возможности восстановления.</w:t>
      </w:r>
    </w:p>
    <w:p w:rsidR="0061535C" w:rsidRDefault="0061535C" w:rsidP="0061535C">
      <w:pPr>
        <w:pStyle w:val="ab"/>
        <w:jc w:val="both"/>
        <w:rPr>
          <w:rFonts w:ascii="Arial" w:hAnsi="Arial" w:cs="Arial"/>
          <w:sz w:val="24"/>
          <w:szCs w:val="24"/>
        </w:rPr>
      </w:pPr>
    </w:p>
    <w:p w:rsidR="0061535C" w:rsidRDefault="006C21B1" w:rsidP="0061535C">
      <w:pPr>
        <w:pStyle w:val="3"/>
      </w:pPr>
      <w:bookmarkStart w:id="121" w:name="_Toc221359054"/>
      <w:bookmarkStart w:id="122" w:name="_Toc50034423"/>
      <w:r>
        <w:t xml:space="preserve">3.10.5 </w:t>
      </w:r>
      <w:r w:rsidR="00B3433C">
        <w:t>Н</w:t>
      </w:r>
      <w:r w:rsidR="0061535C" w:rsidRPr="00CD1CFE">
        <w:t>астройки</w:t>
      </w:r>
      <w:bookmarkEnd w:id="121"/>
      <w:bookmarkEnd w:id="122"/>
    </w:p>
    <w:p w:rsidR="00B3433C" w:rsidRPr="00B3433C" w:rsidRDefault="00B3433C" w:rsidP="00B3433C">
      <w:r>
        <w:rPr>
          <w:noProof/>
        </w:rPr>
        <w:drawing>
          <wp:inline distT="0" distB="0" distL="0" distR="0" wp14:anchorId="0C135623" wp14:editId="0A29412C">
            <wp:extent cx="3790950" cy="1819275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pStyle w:val="2"/>
      </w:pPr>
      <w:bookmarkStart w:id="123" w:name="_Toc50034424"/>
      <w:r w:rsidRPr="00421D85">
        <w:t>3.1</w:t>
      </w:r>
      <w:r w:rsidR="006C21B1">
        <w:t>1</w:t>
      </w:r>
      <w:r w:rsidRPr="00421D85">
        <w:t>. Управление настройками сайта</w:t>
      </w:r>
      <w:bookmarkEnd w:id="123"/>
    </w:p>
    <w:p w:rsidR="004A4FCF" w:rsidRPr="00421D85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Данный служебный модуль, доступный только администраторам, предназначен для изменения служебной информации.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изменение адресов электронных ящиков для обратной связи, уведомлений и т.п.;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изменение текста приветствия на главной странице сайта;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изменение контактов внизу страниц сайта, копирайтов;</w:t>
      </w:r>
    </w:p>
    <w:p w:rsidR="004A4FCF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изменение </w:t>
      </w:r>
      <w:r w:rsidRPr="00421D85">
        <w:rPr>
          <w:rFonts w:ascii="Arial" w:hAnsi="Arial" w:cs="Arial"/>
          <w:lang w:val="en-US"/>
        </w:rPr>
        <w:t>META</w:t>
      </w:r>
      <w:r w:rsidRPr="00421D85">
        <w:rPr>
          <w:rFonts w:ascii="Arial" w:hAnsi="Arial" w:cs="Arial"/>
        </w:rPr>
        <w:t>-информации страниц сайта по умолчанию, заголовков страниц.</w:t>
      </w:r>
    </w:p>
    <w:p w:rsidR="00C974BC" w:rsidRPr="00421D85" w:rsidRDefault="00C974BC" w:rsidP="00C974BC">
      <w:pPr>
        <w:autoSpaceDE w:val="0"/>
        <w:autoSpaceDN w:val="0"/>
        <w:adjustRightInd w:val="0"/>
        <w:ind w:left="60"/>
        <w:rPr>
          <w:rFonts w:ascii="Arial" w:hAnsi="Arial" w:cs="Arial"/>
        </w:rPr>
      </w:pPr>
    </w:p>
    <w:p w:rsidR="004A4FCF" w:rsidRPr="00421D85" w:rsidRDefault="004A4FCF">
      <w:pPr>
        <w:pStyle w:val="3"/>
        <w:spacing w:before="0" w:after="0"/>
      </w:pPr>
      <w:bookmarkStart w:id="124" w:name="_Toc131271997"/>
      <w:bookmarkStart w:id="125" w:name="_Toc131272036"/>
      <w:bookmarkStart w:id="126" w:name="_Toc158287767"/>
      <w:bookmarkStart w:id="127" w:name="_Toc158302112"/>
      <w:bookmarkStart w:id="128" w:name="_Toc50034425"/>
      <w:r w:rsidRPr="00421D85">
        <w:t>3.1</w:t>
      </w:r>
      <w:r w:rsidR="006C21B1">
        <w:t>1</w:t>
      </w:r>
      <w:r w:rsidRPr="00421D85">
        <w:t>.1. Общие настройки</w:t>
      </w:r>
      <w:bookmarkEnd w:id="124"/>
      <w:bookmarkEnd w:id="125"/>
      <w:bookmarkEnd w:id="126"/>
      <w:bookmarkEnd w:id="127"/>
      <w:bookmarkEnd w:id="128"/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br/>
      </w:r>
      <w:r w:rsidR="002A7686">
        <w:rPr>
          <w:noProof/>
        </w:rPr>
        <w:drawing>
          <wp:inline distT="0" distB="0" distL="0" distR="0" wp14:anchorId="13BA5C85" wp14:editId="2EC22D2D">
            <wp:extent cx="6048375" cy="3213587"/>
            <wp:effectExtent l="0" t="0" r="0" b="635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69266" cy="322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686">
        <w:rPr>
          <w:rFonts w:ascii="Arial" w:hAnsi="Arial" w:cs="Arial"/>
          <w:b/>
          <w:bCs/>
        </w:rPr>
        <w:lastRenderedPageBreak/>
        <w:t>Адрес электронной почты контактный</w:t>
      </w:r>
      <w:r w:rsidRPr="00421D85">
        <w:rPr>
          <w:rFonts w:ascii="Arial" w:hAnsi="Arial" w:cs="Arial"/>
        </w:rPr>
        <w:t xml:space="preserve"> – адрес электронной почты администратора сайта для получения уведомлений, сообщений обратной связи и т.п.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2A7686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Адрес электронной почты</w:t>
      </w:r>
      <w:r w:rsidR="004A4FCF" w:rsidRPr="00421D85">
        <w:rPr>
          <w:rFonts w:ascii="Arial" w:hAnsi="Arial" w:cs="Arial"/>
          <w:b/>
          <w:bCs/>
        </w:rPr>
        <w:t xml:space="preserve"> обратный</w:t>
      </w:r>
      <w:r w:rsidR="004A4FCF" w:rsidRPr="00421D85">
        <w:rPr>
          <w:rFonts w:ascii="Arial" w:hAnsi="Arial" w:cs="Arial"/>
        </w:rPr>
        <w:t xml:space="preserve"> – адрес электронной почты, от которого происходит отправка сообщений.</w:t>
      </w:r>
    </w:p>
    <w:p w:rsidR="004A4FCF" w:rsidRPr="00421D85" w:rsidRDefault="004A4FCF" w:rsidP="005444DA">
      <w:pPr>
        <w:pStyle w:val="2"/>
      </w:pPr>
      <w:bookmarkStart w:id="129" w:name="_Toc50034426"/>
      <w:r w:rsidRPr="00421D85">
        <w:t>3.1</w:t>
      </w:r>
      <w:r w:rsidR="006C21B1">
        <w:t>2</w:t>
      </w:r>
      <w:r w:rsidRPr="00421D85">
        <w:t xml:space="preserve">. </w:t>
      </w:r>
      <w:bookmarkStart w:id="130" w:name="_Toc158287769"/>
      <w:bookmarkStart w:id="131" w:name="_Toc158302114"/>
      <w:r w:rsidRPr="00421D85">
        <w:t>Настройки главной страницы сайта</w:t>
      </w:r>
      <w:bookmarkEnd w:id="129"/>
      <w:bookmarkEnd w:id="130"/>
      <w:bookmarkEnd w:id="131"/>
    </w:p>
    <w:p w:rsidR="004A4FCF" w:rsidRPr="00421D85" w:rsidRDefault="00B75E0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F3479D" wp14:editId="1903C3D8">
            <wp:extent cx="6184900" cy="3390900"/>
            <wp:effectExtent l="0" t="0" r="635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06" w:rsidRPr="00421D85" w:rsidRDefault="00B75E06" w:rsidP="00B75E06">
      <w:pPr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 xml:space="preserve">Заголовок главной страницы </w:t>
      </w:r>
      <w:r w:rsidRPr="00421D85">
        <w:rPr>
          <w:rFonts w:ascii="Arial" w:hAnsi="Arial" w:cs="Arial"/>
        </w:rPr>
        <w:t xml:space="preserve">– заголовок главной страницы сайта (поле </w:t>
      </w:r>
      <w:r w:rsidRPr="00421D85">
        <w:rPr>
          <w:rFonts w:ascii="Arial" w:hAnsi="Arial" w:cs="Arial"/>
          <w:lang w:val="en-US"/>
        </w:rPr>
        <w:t>TITLE</w:t>
      </w:r>
      <w:r w:rsidRPr="00421D85">
        <w:rPr>
          <w:rFonts w:ascii="Arial" w:hAnsi="Arial" w:cs="Arial"/>
        </w:rPr>
        <w:t xml:space="preserve"> в </w:t>
      </w:r>
      <w:r w:rsidRPr="00421D85">
        <w:rPr>
          <w:rFonts w:ascii="Arial" w:hAnsi="Arial" w:cs="Arial"/>
          <w:lang w:val="en-US"/>
        </w:rPr>
        <w:t>HTML</w:t>
      </w:r>
      <w:r w:rsidRPr="00421D85">
        <w:rPr>
          <w:rFonts w:ascii="Arial" w:hAnsi="Arial" w:cs="Arial"/>
        </w:rPr>
        <w:t>-коде страницы).</w:t>
      </w:r>
    </w:p>
    <w:p w:rsidR="00B75E06" w:rsidRPr="00421D85" w:rsidRDefault="00B75E06" w:rsidP="00B75E06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 xml:space="preserve">Ключевые слова (МЕТА) </w:t>
      </w:r>
      <w:r w:rsidRPr="00421D85">
        <w:rPr>
          <w:rFonts w:ascii="Arial" w:hAnsi="Arial" w:cs="Arial"/>
        </w:rPr>
        <w:t>– текстовое поле, предназначенное для указания ключевых слов (META-keywords), которые используют поисковые системы в сети Интернет. Данное поле скрыто от посетителя сайта.</w:t>
      </w:r>
    </w:p>
    <w:p w:rsidR="00B75E06" w:rsidRPr="00421D85" w:rsidRDefault="00B75E06" w:rsidP="00B75E06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 xml:space="preserve">Описание (МЕТА) </w:t>
      </w:r>
      <w:r w:rsidRPr="00421D85">
        <w:rPr>
          <w:rFonts w:ascii="Arial" w:hAnsi="Arial" w:cs="Arial"/>
        </w:rPr>
        <w:t>– текстовое поле, которое используют поисковые системы.</w:t>
      </w:r>
    </w:p>
    <w:p w:rsidR="00665DC5" w:rsidRPr="00421D85" w:rsidRDefault="00665DC5">
      <w:pPr>
        <w:rPr>
          <w:rFonts w:ascii="Arial" w:hAnsi="Arial" w:cs="Arial"/>
        </w:rPr>
      </w:pPr>
    </w:p>
    <w:p w:rsidR="004A4FCF" w:rsidRPr="00421D85" w:rsidRDefault="004A4FCF">
      <w:pPr>
        <w:pStyle w:val="2"/>
      </w:pPr>
      <w:bookmarkStart w:id="132" w:name="_Управление_настройками"/>
      <w:bookmarkStart w:id="133" w:name="_Управление_правами_администраторов"/>
      <w:bookmarkStart w:id="134" w:name="_Управление_модулем_«Статьи»"/>
      <w:bookmarkStart w:id="135" w:name="_Toc119310471"/>
      <w:bookmarkStart w:id="136" w:name="_Toc131238479"/>
      <w:bookmarkStart w:id="137" w:name="_Toc131271988"/>
      <w:bookmarkStart w:id="138" w:name="_Toc131272027"/>
      <w:bookmarkStart w:id="139" w:name="_Toc158287757"/>
      <w:bookmarkStart w:id="140" w:name="_Toc158302152"/>
      <w:bookmarkStart w:id="141" w:name="_Toc50034427"/>
      <w:bookmarkEnd w:id="70"/>
      <w:bookmarkEnd w:id="71"/>
      <w:bookmarkEnd w:id="132"/>
      <w:bookmarkEnd w:id="133"/>
      <w:bookmarkEnd w:id="134"/>
      <w:r w:rsidRPr="00421D85">
        <w:t>3.1</w:t>
      </w:r>
      <w:r w:rsidR="006C21B1">
        <w:t>3</w:t>
      </w:r>
      <w:r w:rsidRPr="00421D85">
        <w:t>. Визуальный текстовый редактор</w:t>
      </w:r>
      <w:bookmarkEnd w:id="135"/>
      <w:bookmarkEnd w:id="136"/>
      <w:bookmarkEnd w:id="137"/>
      <w:bookmarkEnd w:id="138"/>
      <w:bookmarkEnd w:id="139"/>
      <w:bookmarkEnd w:id="140"/>
      <w:bookmarkEnd w:id="141"/>
    </w:p>
    <w:p w:rsidR="004A4FCF" w:rsidRPr="00421D85" w:rsidRDefault="004A4FCF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Практически вся текстовая информация, редактируемая в системе, редактируется в визуальном текстовом редакторе, или WYSIWYG (</w:t>
      </w:r>
      <w:r w:rsidRPr="00421D85">
        <w:rPr>
          <w:rFonts w:ascii="Arial" w:hAnsi="Arial" w:cs="Arial"/>
          <w:lang w:val="en-US"/>
        </w:rPr>
        <w:t>What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You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See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Is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What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You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Get</w:t>
      </w:r>
      <w:r w:rsidRPr="00421D85">
        <w:rPr>
          <w:rFonts w:ascii="Arial" w:hAnsi="Arial" w:cs="Arial"/>
        </w:rPr>
        <w:t xml:space="preserve">) редакторе, который позволяет работать с текстом, таблицами, изображениями, гиперссылками и т.п. Интерфейс редактора во многом схож с интерфейсом </w:t>
      </w:r>
      <w:r w:rsidRPr="00421D85">
        <w:rPr>
          <w:rFonts w:ascii="Arial" w:hAnsi="Arial" w:cs="Arial"/>
          <w:lang w:val="en-US"/>
        </w:rPr>
        <w:t>Microsoft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Word</w:t>
      </w:r>
      <w:r w:rsidRPr="00421D85">
        <w:rPr>
          <w:rFonts w:ascii="Arial" w:hAnsi="Arial" w:cs="Arial"/>
        </w:rPr>
        <w:t>, но обладает некоторыми особенностями и гораздо проще.</w:t>
      </w:r>
    </w:p>
    <w:p w:rsidR="004A4FCF" w:rsidRPr="00421D85" w:rsidRDefault="008454F2">
      <w:pPr>
        <w:ind w:firstLine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186690</wp:posOffset>
            </wp:positionV>
            <wp:extent cx="228600" cy="205740"/>
            <wp:effectExtent l="0" t="0" r="0" b="3810"/>
            <wp:wrapSquare wrapText="bothSides"/>
            <wp:docPr id="167" name="Рисунок 167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 xml:space="preserve">При возникновении вопросов по использованию редактора обратитесь к данной инструкции, если не найдете в ней ответа на Ваш вопрос, свяжитесь с </w:t>
      </w: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группой поддержки системы управления.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lastRenderedPageBreak/>
        <w:t>Далее описаны особенности работы в редакторе и приведены некоторые полезные советы.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На рисунке представлен общий вид редактора (в зависимости от реализации могут отсутствовать некоторые функции).</w:t>
      </w:r>
    </w:p>
    <w:p w:rsidR="004A4FCF" w:rsidRDefault="004A4FCF">
      <w:pPr>
        <w:rPr>
          <w:rFonts w:ascii="Arial" w:hAnsi="Arial" w:cs="Arial"/>
        </w:rPr>
      </w:pPr>
    </w:p>
    <w:p w:rsidR="00786B96" w:rsidRPr="00421D85" w:rsidRDefault="00786B9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1570060" wp14:editId="27267A86">
            <wp:extent cx="6184900" cy="2809875"/>
            <wp:effectExtent l="0" t="0" r="6350" b="952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rPr>
          <w:rFonts w:ascii="Arial" w:hAnsi="Arial" w:cs="Arial"/>
        </w:rPr>
      </w:pPr>
    </w:p>
    <w:p w:rsidR="004A4FCF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 верхней части окна редактора располагаются панели инструментов, используемые для работы со статической информацией. В таблице ниже описано назначение основных элементов панелей инструментов.</w:t>
      </w:r>
    </w:p>
    <w:p w:rsidR="007634EB" w:rsidRDefault="007634EB">
      <w:pPr>
        <w:jc w:val="both"/>
        <w:rPr>
          <w:rFonts w:ascii="Arial" w:hAnsi="Arial" w:cs="Arial"/>
        </w:rPr>
      </w:pPr>
    </w:p>
    <w:p w:rsidR="00E16549" w:rsidRPr="00421D85" w:rsidRDefault="00E16549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6832727" wp14:editId="148D39B1">
            <wp:extent cx="6184900" cy="1053465"/>
            <wp:effectExtent l="0" t="0" r="635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rPr>
          <w:rFonts w:ascii="Arial" w:hAnsi="Arial" w:cs="Arial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5"/>
        <w:gridCol w:w="1686"/>
        <w:gridCol w:w="7239"/>
      </w:tblGrid>
      <w:tr w:rsidR="004A4FCF" w:rsidRPr="00421D85">
        <w:trPr>
          <w:trHeight w:val="45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1</w:t>
            </w:r>
          </w:p>
        </w:tc>
        <w:tc>
          <w:tcPr>
            <w:tcW w:w="675" w:type="dxa"/>
            <w:vAlign w:val="center"/>
          </w:tcPr>
          <w:p w:rsidR="004A4FCF" w:rsidRPr="00421D85" w:rsidRDefault="00CC305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E4BCC6E" wp14:editId="29028CFD">
                  <wp:extent cx="742950" cy="209550"/>
                  <wp:effectExtent l="0" t="0" r="0" b="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6B3A77">
            <w:pPr>
              <w:tabs>
                <w:tab w:val="left" w:pos="262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iCs/>
              </w:rPr>
              <w:t>Источник</w:t>
            </w:r>
          </w:p>
        </w:tc>
      </w:tr>
      <w:tr w:rsidR="004A4FCF" w:rsidRPr="00421D85">
        <w:trPr>
          <w:trHeight w:val="36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675" w:type="dxa"/>
            <w:vAlign w:val="center"/>
          </w:tcPr>
          <w:p w:rsidR="004A4FCF" w:rsidRPr="00421D85" w:rsidRDefault="00CC305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3EEB775" wp14:editId="3EA53B3A">
                  <wp:extent cx="752475" cy="209550"/>
                  <wp:effectExtent l="0" t="0" r="9525" b="0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6B3A77">
            <w:pPr>
              <w:tabs>
                <w:tab w:val="left" w:pos="262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iCs/>
              </w:rPr>
              <w:t>Исходник</w:t>
            </w:r>
          </w:p>
        </w:tc>
      </w:tr>
      <w:tr w:rsidR="004A4FCF" w:rsidRPr="00421D85">
        <w:trPr>
          <w:trHeight w:val="18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3</w:t>
            </w:r>
          </w:p>
        </w:tc>
        <w:tc>
          <w:tcPr>
            <w:tcW w:w="675" w:type="dxa"/>
            <w:vAlign w:val="center"/>
          </w:tcPr>
          <w:p w:rsidR="004A4FCF" w:rsidRPr="00421D85" w:rsidRDefault="00CC305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922D659" wp14:editId="5EFEA57E">
                  <wp:extent cx="209550" cy="209550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CC3058">
            <w:pPr>
              <w:tabs>
                <w:tab w:val="left" w:pos="262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Сохранить</w:t>
            </w:r>
            <w:r w:rsidR="004A4FCF" w:rsidRPr="00421D85">
              <w:rPr>
                <w:rFonts w:ascii="Arial" w:hAnsi="Arial" w:cs="Arial"/>
              </w:rPr>
              <w:t xml:space="preserve"> 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4</w:t>
            </w:r>
          </w:p>
        </w:tc>
        <w:tc>
          <w:tcPr>
            <w:tcW w:w="675" w:type="dxa"/>
            <w:vAlign w:val="center"/>
          </w:tcPr>
          <w:p w:rsidR="004A4FCF" w:rsidRPr="00421D85" w:rsidRDefault="00CC305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74A243" wp14:editId="1891F345">
                  <wp:extent cx="200025" cy="228600"/>
                  <wp:effectExtent l="0" t="0" r="9525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CC30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Новая страница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5</w:t>
            </w:r>
          </w:p>
        </w:tc>
        <w:tc>
          <w:tcPr>
            <w:tcW w:w="675" w:type="dxa"/>
            <w:vAlign w:val="center"/>
          </w:tcPr>
          <w:p w:rsidR="004A4FCF" w:rsidRPr="00421D85" w:rsidRDefault="00CC305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197BC6B" wp14:editId="2D621144">
                  <wp:extent cx="190500" cy="209550"/>
                  <wp:effectExtent l="0" t="0" r="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CC30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Предварительный просмотр 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6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AA9021D" wp14:editId="27039128">
                  <wp:extent cx="219075" cy="219075"/>
                  <wp:effectExtent l="0" t="0" r="9525" b="9525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Копировать текст (</w:t>
            </w:r>
            <w:r w:rsidRPr="00421D85">
              <w:rPr>
                <w:rFonts w:ascii="Arial" w:hAnsi="Arial" w:cs="Arial"/>
                <w:lang w:val="en-US"/>
              </w:rPr>
              <w:t>Copy</w:t>
            </w:r>
            <w:r w:rsidRPr="00421D85">
              <w:rPr>
                <w:rFonts w:ascii="Arial" w:hAnsi="Arial" w:cs="Arial"/>
              </w:rPr>
              <w:t>)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7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B041B5D" wp14:editId="626F1799">
                  <wp:extent cx="200025" cy="219075"/>
                  <wp:effectExtent l="0" t="0" r="9525" b="9525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Шаблоны</w:t>
            </w:r>
          </w:p>
        </w:tc>
      </w:tr>
      <w:tr w:rsidR="004A4FCF" w:rsidRPr="00421D85">
        <w:trPr>
          <w:trHeight w:val="435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5D38E41" wp14:editId="2DBF783C">
                  <wp:extent cx="200025" cy="238125"/>
                  <wp:effectExtent l="0" t="0" r="9525" b="952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Вырезать текст (</w:t>
            </w:r>
            <w:r w:rsidRPr="00421D85">
              <w:rPr>
                <w:rFonts w:ascii="Arial" w:hAnsi="Arial" w:cs="Arial"/>
                <w:lang w:val="en-US"/>
              </w:rPr>
              <w:t>Cut</w:t>
            </w:r>
            <w:r w:rsidRPr="00421D85">
              <w:rPr>
                <w:rFonts w:ascii="Arial" w:hAnsi="Arial" w:cs="Arial"/>
              </w:rPr>
              <w:t>)</w:t>
            </w:r>
          </w:p>
        </w:tc>
      </w:tr>
      <w:tr w:rsidR="004A4FCF" w:rsidRPr="00421D85">
        <w:trPr>
          <w:trHeight w:val="39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E174C72" wp14:editId="4073B999">
                  <wp:extent cx="238125" cy="219075"/>
                  <wp:effectExtent l="0" t="0" r="9525" b="9525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Копировать текст (</w:t>
            </w:r>
            <w:r w:rsidRPr="00421D85">
              <w:rPr>
                <w:rFonts w:ascii="Arial" w:hAnsi="Arial" w:cs="Arial"/>
                <w:lang w:val="en-US"/>
              </w:rPr>
              <w:t>Copy</w:t>
            </w:r>
            <w:r w:rsidRPr="00421D85">
              <w:rPr>
                <w:rFonts w:ascii="Arial" w:hAnsi="Arial" w:cs="Arial"/>
              </w:rPr>
              <w:t>)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91C57B1" wp14:editId="7D0FE644">
                  <wp:extent cx="209550" cy="228600"/>
                  <wp:effectExtent l="0" t="0" r="0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Вставить</w:t>
            </w:r>
          </w:p>
        </w:tc>
      </w:tr>
      <w:tr w:rsidR="004A4FCF" w:rsidRPr="00421D85">
        <w:trPr>
          <w:trHeight w:val="27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11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204439A" wp14:editId="1DE1D8C9">
                  <wp:extent cx="219075" cy="228600"/>
                  <wp:effectExtent l="0" t="0" r="9525" b="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Вставить только текст</w:t>
            </w:r>
          </w:p>
        </w:tc>
      </w:tr>
      <w:tr w:rsidR="004A4FCF" w:rsidRPr="00421D85">
        <w:trPr>
          <w:trHeight w:val="27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lastRenderedPageBreak/>
              <w:t>12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59B56DE" wp14:editId="6B425138">
                  <wp:extent cx="200025" cy="200025"/>
                  <wp:effectExtent l="0" t="0" r="9525" b="9525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7252CE" w:rsidRDefault="004A4FCF" w:rsidP="007252CE">
            <w:pPr>
              <w:jc w:val="both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</w:rPr>
              <w:t xml:space="preserve">Вставить </w:t>
            </w:r>
            <w:r w:rsidR="007252CE">
              <w:rPr>
                <w:rFonts w:ascii="Arial" w:hAnsi="Arial" w:cs="Arial"/>
              </w:rPr>
              <w:t xml:space="preserve">из </w:t>
            </w:r>
            <w:r w:rsidR="007252CE">
              <w:rPr>
                <w:rFonts w:ascii="Arial" w:hAnsi="Arial" w:cs="Arial"/>
                <w:lang w:val="en-US"/>
              </w:rPr>
              <w:t>Word</w:t>
            </w:r>
          </w:p>
        </w:tc>
      </w:tr>
      <w:tr w:rsidR="004A4FCF" w:rsidRPr="00421D85">
        <w:trPr>
          <w:trHeight w:val="27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13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665AEBB" wp14:editId="2FA3CD97">
                  <wp:extent cx="200025" cy="180975"/>
                  <wp:effectExtent l="0" t="0" r="9525" b="9525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Отмена ввода (</w:t>
            </w:r>
            <w:r w:rsidRPr="00421D85">
              <w:rPr>
                <w:rFonts w:ascii="Arial" w:hAnsi="Arial" w:cs="Arial"/>
                <w:lang w:val="en-US"/>
              </w:rPr>
              <w:t>Undo</w:t>
            </w:r>
            <w:r w:rsidRPr="00421D85">
              <w:rPr>
                <w:rFonts w:ascii="Arial" w:hAnsi="Arial" w:cs="Arial"/>
              </w:rPr>
              <w:t>)</w:t>
            </w:r>
          </w:p>
        </w:tc>
      </w:tr>
      <w:tr w:rsidR="004A4FCF" w:rsidRPr="00421D85">
        <w:trPr>
          <w:trHeight w:val="27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14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EC02FE2" wp14:editId="393C1CA8">
                  <wp:extent cx="180975" cy="200025"/>
                  <wp:effectExtent l="0" t="0" r="9525" b="9525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jc w:val="both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Возврат ввода (</w:t>
            </w:r>
            <w:r w:rsidRPr="00421D85">
              <w:rPr>
                <w:rFonts w:ascii="Arial" w:hAnsi="Arial" w:cs="Arial"/>
                <w:lang w:val="en-US"/>
              </w:rPr>
              <w:t>Redo</w:t>
            </w:r>
            <w:r w:rsidRPr="00421D85">
              <w:rPr>
                <w:rFonts w:ascii="Arial" w:hAnsi="Arial" w:cs="Arial"/>
              </w:rPr>
              <w:t>)</w:t>
            </w:r>
          </w:p>
        </w:tc>
      </w:tr>
      <w:tr w:rsidR="004A4FCF" w:rsidRPr="00421D85" w:rsidTr="00D12CA3">
        <w:trPr>
          <w:trHeight w:val="315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15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76804E" wp14:editId="66068F5C">
                  <wp:extent cx="209550" cy="190500"/>
                  <wp:effectExtent l="0" t="0" r="0" b="0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7252CE" w:rsidRDefault="007252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Найти</w:t>
            </w:r>
          </w:p>
        </w:tc>
      </w:tr>
      <w:tr w:rsidR="004A4FCF" w:rsidRPr="00421D85" w:rsidTr="00D12CA3">
        <w:trPr>
          <w:trHeight w:val="263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16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75C1800" wp14:editId="10FB3501">
                  <wp:extent cx="209550" cy="200025"/>
                  <wp:effectExtent l="0" t="0" r="0" b="9525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Заменить</w:t>
            </w:r>
          </w:p>
        </w:tc>
      </w:tr>
      <w:tr w:rsidR="004A4FCF" w:rsidRPr="00421D85">
        <w:trPr>
          <w:trHeight w:val="345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17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65AACE5" wp14:editId="54297E50">
                  <wp:extent cx="209550" cy="180975"/>
                  <wp:effectExtent l="0" t="0" r="0" b="952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Выделить все</w:t>
            </w:r>
          </w:p>
        </w:tc>
      </w:tr>
      <w:tr w:rsidR="004A4FCF" w:rsidRPr="00421D85">
        <w:trPr>
          <w:trHeight w:val="33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18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4C6324A" wp14:editId="6C1135C8">
                  <wp:extent cx="266700" cy="19050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Проверка орфографии по мере ввода </w:t>
            </w:r>
          </w:p>
        </w:tc>
      </w:tr>
      <w:tr w:rsidR="004A4FCF" w:rsidRPr="00421D85" w:rsidTr="00D12CA3">
        <w:trPr>
          <w:trHeight w:val="393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19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68CD947" wp14:editId="2DA51E35">
                  <wp:extent cx="180975" cy="209550"/>
                  <wp:effectExtent l="0" t="0" r="952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Развернуть</w:t>
            </w:r>
          </w:p>
        </w:tc>
      </w:tr>
      <w:tr w:rsidR="004A4FCF" w:rsidRPr="00421D85">
        <w:trPr>
          <w:trHeight w:val="33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6E168ED" wp14:editId="5A173501">
                  <wp:extent cx="200025" cy="209550"/>
                  <wp:effectExtent l="0" t="0" r="9525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Отображать блоки</w:t>
            </w:r>
          </w:p>
        </w:tc>
      </w:tr>
      <w:tr w:rsidR="004A4FCF" w:rsidRPr="00421D85">
        <w:trPr>
          <w:trHeight w:val="33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21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5B2DE78" wp14:editId="304120DD">
                  <wp:extent cx="171450" cy="200025"/>
                  <wp:effectExtent l="0" t="0" r="0" b="952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 xml:space="preserve">Сделать текст </w:t>
            </w:r>
            <w:r w:rsidRPr="00421D85">
              <w:rPr>
                <w:rFonts w:ascii="Arial" w:hAnsi="Arial" w:cs="Arial"/>
                <w:b/>
                <w:bCs/>
              </w:rPr>
              <w:t>жирным</w:t>
            </w:r>
          </w:p>
        </w:tc>
      </w:tr>
      <w:tr w:rsidR="004A4FCF" w:rsidRPr="00421D85">
        <w:trPr>
          <w:trHeight w:val="33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22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5082A7E" wp14:editId="0FDDDBF6">
                  <wp:extent cx="142875" cy="228600"/>
                  <wp:effectExtent l="0" t="0" r="9525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jc w:val="both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 xml:space="preserve">Сделать текст </w:t>
            </w:r>
            <w:r w:rsidRPr="00421D85">
              <w:rPr>
                <w:rFonts w:ascii="Arial" w:hAnsi="Arial" w:cs="Arial"/>
                <w:i/>
                <w:iCs/>
              </w:rPr>
              <w:t>курсивом</w:t>
            </w:r>
          </w:p>
        </w:tc>
      </w:tr>
      <w:tr w:rsidR="004A4FCF" w:rsidRPr="00421D85">
        <w:trPr>
          <w:trHeight w:val="33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23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C9D606A" wp14:editId="32EDD0F5">
                  <wp:extent cx="171450" cy="19050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jc w:val="both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 xml:space="preserve">Сделать текст </w:t>
            </w:r>
            <w:r w:rsidRPr="00421D85">
              <w:rPr>
                <w:rFonts w:ascii="Arial" w:hAnsi="Arial" w:cs="Arial"/>
                <w:u w:val="single"/>
              </w:rPr>
              <w:t>подчеркнутым</w:t>
            </w:r>
          </w:p>
        </w:tc>
      </w:tr>
      <w:tr w:rsidR="004A4FCF" w:rsidRPr="00421D85" w:rsidTr="00831A2D">
        <w:trPr>
          <w:trHeight w:val="324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24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C7C85DE" wp14:editId="6AE7F8F7">
                  <wp:extent cx="209550" cy="190500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vAlign w:val="center"/>
          </w:tcPr>
          <w:p w:rsidR="004A4FCF" w:rsidRPr="00421D85" w:rsidRDefault="00861412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 xml:space="preserve">Сделать текст </w:t>
            </w:r>
            <w:r w:rsidRPr="00421D85">
              <w:rPr>
                <w:rFonts w:ascii="Arial" w:hAnsi="Arial" w:cs="Arial"/>
                <w:strike/>
              </w:rPr>
              <w:t>зачеркнутым</w:t>
            </w:r>
          </w:p>
        </w:tc>
      </w:tr>
      <w:tr w:rsidR="004A4FCF" w:rsidRPr="00421D85">
        <w:trPr>
          <w:trHeight w:val="345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25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6995796" wp14:editId="7B870C6D">
                  <wp:extent cx="209550" cy="20955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Подстрочный индекс</w:t>
            </w:r>
          </w:p>
        </w:tc>
      </w:tr>
      <w:tr w:rsidR="004A4FCF" w:rsidRPr="00421D85">
        <w:trPr>
          <w:trHeight w:val="345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26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1B273CC" wp14:editId="29C86A29">
                  <wp:extent cx="180975" cy="190500"/>
                  <wp:effectExtent l="0" t="0" r="952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Надстрочный индекс</w:t>
            </w:r>
          </w:p>
        </w:tc>
      </w:tr>
      <w:tr w:rsidR="004A4FCF" w:rsidRPr="00421D85">
        <w:trPr>
          <w:trHeight w:val="36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27</w:t>
            </w:r>
          </w:p>
        </w:tc>
        <w:tc>
          <w:tcPr>
            <w:tcW w:w="675" w:type="dxa"/>
            <w:vAlign w:val="center"/>
          </w:tcPr>
          <w:p w:rsidR="004A4FCF" w:rsidRPr="00421D85" w:rsidRDefault="00D1541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9035525" wp14:editId="0BA2F4C1">
                  <wp:extent cx="228600" cy="180975"/>
                  <wp:effectExtent l="0" t="0" r="0" b="952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154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Убрать форматирование</w:t>
            </w:r>
          </w:p>
        </w:tc>
      </w:tr>
      <w:tr w:rsidR="004A4FCF" w:rsidRPr="00421D85">
        <w:trPr>
          <w:trHeight w:val="165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28</w:t>
            </w:r>
          </w:p>
        </w:tc>
        <w:tc>
          <w:tcPr>
            <w:tcW w:w="675" w:type="dxa"/>
            <w:vAlign w:val="center"/>
          </w:tcPr>
          <w:p w:rsidR="004A4FCF" w:rsidRPr="00421D85" w:rsidRDefault="00D1541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8E46A02" wp14:editId="3373D564">
                  <wp:extent cx="238125" cy="228600"/>
                  <wp:effectExtent l="0" t="0" r="9525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1541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Включить / удалить нумерованный список</w:t>
            </w:r>
          </w:p>
        </w:tc>
      </w:tr>
      <w:tr w:rsidR="004A4FCF" w:rsidRPr="00421D85">
        <w:trPr>
          <w:trHeight w:val="345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29</w:t>
            </w:r>
          </w:p>
        </w:tc>
        <w:tc>
          <w:tcPr>
            <w:tcW w:w="675" w:type="dxa"/>
            <w:vAlign w:val="center"/>
          </w:tcPr>
          <w:p w:rsidR="004A4FCF" w:rsidRPr="00421D85" w:rsidRDefault="00D1541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3AFDEC6" wp14:editId="48F26020">
                  <wp:extent cx="219075" cy="200025"/>
                  <wp:effectExtent l="0" t="0" r="9525" b="952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154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Включить / удалить маркированный список</w:t>
            </w:r>
          </w:p>
        </w:tc>
      </w:tr>
      <w:tr w:rsidR="004A4FCF" w:rsidRPr="00421D85" w:rsidTr="00831A2D">
        <w:trPr>
          <w:trHeight w:val="358"/>
        </w:trPr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675" w:type="dxa"/>
            <w:vAlign w:val="center"/>
          </w:tcPr>
          <w:p w:rsidR="004A4FCF" w:rsidRPr="00421D85" w:rsidRDefault="009631C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C73E81" wp14:editId="47B1DE08">
                  <wp:extent cx="219075" cy="171450"/>
                  <wp:effectExtent l="0" t="0" r="9525" b="0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9631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Уменьшить отступ</w:t>
            </w:r>
          </w:p>
        </w:tc>
      </w:tr>
      <w:tr w:rsidR="004A4FCF" w:rsidRPr="00421D85">
        <w:trPr>
          <w:trHeight w:val="210"/>
        </w:trPr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675" w:type="dxa"/>
            <w:vAlign w:val="center"/>
          </w:tcPr>
          <w:p w:rsidR="004A4FCF" w:rsidRPr="00421D85" w:rsidRDefault="009631C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49280C3" wp14:editId="587204D6">
                  <wp:extent cx="219075" cy="190500"/>
                  <wp:effectExtent l="0" t="0" r="9525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9631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Увеличить отступ</w:t>
            </w:r>
          </w:p>
        </w:tc>
      </w:tr>
      <w:tr w:rsidR="004A4FCF" w:rsidRPr="00421D85">
        <w:trPr>
          <w:trHeight w:val="345"/>
        </w:trPr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675" w:type="dxa"/>
            <w:vAlign w:val="center"/>
          </w:tcPr>
          <w:p w:rsidR="004A4FCF" w:rsidRPr="00421D85" w:rsidRDefault="009631C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04DCC20" wp14:editId="649C0B97">
                  <wp:extent cx="209550" cy="209550"/>
                  <wp:effectExtent l="0" t="0" r="0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9631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Цитата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675" w:type="dxa"/>
            <w:vAlign w:val="center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BBB3307" wp14:editId="41145A3F">
                  <wp:extent cx="190500" cy="219075"/>
                  <wp:effectExtent l="0" t="0" r="0" b="9525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9631CC" w:rsidRDefault="009631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Создать </w:t>
            </w:r>
            <w:r>
              <w:rPr>
                <w:rFonts w:ascii="Arial" w:hAnsi="Arial" w:cs="Arial"/>
                <w:lang w:val="en-US"/>
              </w:rPr>
              <w:t>div-</w:t>
            </w:r>
            <w:r>
              <w:rPr>
                <w:rFonts w:ascii="Arial" w:hAnsi="Arial" w:cs="Arial"/>
              </w:rPr>
              <w:t>контейнер</w:t>
            </w:r>
          </w:p>
        </w:tc>
      </w:tr>
      <w:tr w:rsidR="004A4FCF" w:rsidRPr="00421D85">
        <w:trPr>
          <w:trHeight w:val="300"/>
        </w:trPr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675" w:type="dxa"/>
            <w:vAlign w:val="center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9B2A893" wp14:editId="5B58A812">
                  <wp:extent cx="200025" cy="200025"/>
                  <wp:effectExtent l="0" t="0" r="9525" b="9525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51484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Выровнять текст по левому краю</w:t>
            </w:r>
          </w:p>
        </w:tc>
      </w:tr>
      <w:tr w:rsidR="004A4FCF" w:rsidRPr="00421D85">
        <w:trPr>
          <w:trHeight w:val="255"/>
        </w:trPr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675" w:type="dxa"/>
            <w:vAlign w:val="center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05517F5" wp14:editId="47493F5B">
                  <wp:extent cx="219075" cy="200025"/>
                  <wp:effectExtent l="0" t="0" r="9525" b="9525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51484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Выровнять текст по центру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675" w:type="dxa"/>
            <w:vAlign w:val="center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19E14FE" wp14:editId="4370B556">
                  <wp:extent cx="180975" cy="2286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51484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Выровнять текст по правому краю</w:t>
            </w:r>
          </w:p>
        </w:tc>
      </w:tr>
      <w:tr w:rsidR="004A4FCF" w:rsidRPr="00421D85">
        <w:tc>
          <w:tcPr>
            <w:tcW w:w="641" w:type="dxa"/>
          </w:tcPr>
          <w:p w:rsidR="004A4FCF" w:rsidRPr="00851484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675" w:type="dxa"/>
            <w:vAlign w:val="center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E3DA572" wp14:editId="2B082719">
                  <wp:extent cx="209550" cy="190500"/>
                  <wp:effectExtent l="0" t="0" r="0" b="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51484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Выровнять текст по ширине</w:t>
            </w:r>
          </w:p>
        </w:tc>
      </w:tr>
      <w:tr w:rsidR="004A4FCF" w:rsidRPr="00421D85">
        <w:tc>
          <w:tcPr>
            <w:tcW w:w="641" w:type="dxa"/>
          </w:tcPr>
          <w:p w:rsidR="004A4FCF" w:rsidRPr="00851484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675" w:type="dxa"/>
            <w:vAlign w:val="center"/>
          </w:tcPr>
          <w:p w:rsidR="004A4FCF" w:rsidRPr="00421D85" w:rsidRDefault="0058761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2E092E1" wp14:editId="393B1B50">
                  <wp:extent cx="228600" cy="200025"/>
                  <wp:effectExtent l="0" t="0" r="0" b="9525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5876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Направление текста слева направо</w:t>
            </w:r>
          </w:p>
        </w:tc>
      </w:tr>
      <w:tr w:rsidR="004A4FCF" w:rsidRPr="00421D85">
        <w:tc>
          <w:tcPr>
            <w:tcW w:w="641" w:type="dxa"/>
          </w:tcPr>
          <w:p w:rsidR="004A4FCF" w:rsidRPr="00851484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675" w:type="dxa"/>
            <w:vAlign w:val="center"/>
          </w:tcPr>
          <w:p w:rsidR="004A4FCF" w:rsidRPr="00421D85" w:rsidRDefault="0013496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8B97C33" wp14:editId="74BA06A0">
                  <wp:extent cx="200025" cy="1905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5876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Направление текста справа налево 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675" w:type="dxa"/>
            <w:vAlign w:val="center"/>
          </w:tcPr>
          <w:p w:rsidR="004A4FCF" w:rsidRPr="00421D85" w:rsidRDefault="0013496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31E35BA" wp14:editId="32255814">
                  <wp:extent cx="276225" cy="209550"/>
                  <wp:effectExtent l="0" t="0" r="9525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1349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Установка языка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675" w:type="dxa"/>
            <w:vAlign w:val="center"/>
          </w:tcPr>
          <w:p w:rsidR="004A4FCF" w:rsidRPr="00421D85" w:rsidRDefault="0013496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7303A1F" wp14:editId="0F07B854">
                  <wp:extent cx="200025" cy="180975"/>
                  <wp:effectExtent l="0" t="0" r="9525" b="9525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Вставить / редактировать ссылку</w:t>
            </w:r>
          </w:p>
        </w:tc>
      </w:tr>
      <w:tr w:rsidR="004A4FCF" w:rsidRPr="00421D85">
        <w:tc>
          <w:tcPr>
            <w:tcW w:w="641" w:type="dxa"/>
          </w:tcPr>
          <w:p w:rsidR="004A4FCF" w:rsidRPr="00851484" w:rsidRDefault="004A4FCF" w:rsidP="00851484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  <w:lang w:val="en-US"/>
              </w:rPr>
              <w:t>4</w:t>
            </w:r>
            <w:r w:rsidR="00851484">
              <w:rPr>
                <w:rFonts w:ascii="Arial" w:hAnsi="Arial" w:cs="Arial"/>
              </w:rPr>
              <w:t>2</w:t>
            </w:r>
          </w:p>
        </w:tc>
        <w:tc>
          <w:tcPr>
            <w:tcW w:w="675" w:type="dxa"/>
            <w:vAlign w:val="center"/>
          </w:tcPr>
          <w:p w:rsidR="004A4FCF" w:rsidRPr="00421D85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CE02A92" wp14:editId="44D8370B">
                  <wp:extent cx="209550" cy="180975"/>
                  <wp:effectExtent l="0" t="0" r="0" b="9525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Убрать гиперссылку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4A4FCF" w:rsidP="00851484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4</w:t>
            </w:r>
            <w:r w:rsidR="00851484">
              <w:rPr>
                <w:rFonts w:ascii="Arial" w:hAnsi="Arial" w:cs="Arial"/>
              </w:rPr>
              <w:t>3</w:t>
            </w:r>
          </w:p>
        </w:tc>
        <w:tc>
          <w:tcPr>
            <w:tcW w:w="675" w:type="dxa"/>
            <w:vAlign w:val="center"/>
          </w:tcPr>
          <w:p w:rsidR="004A4FCF" w:rsidRPr="00421D85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C22FF34" wp14:editId="1B2709BF">
                  <wp:extent cx="200025" cy="209550"/>
                  <wp:effectExtent l="0" t="0" r="9525" b="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Вставить / редактировать якорь</w:t>
            </w:r>
          </w:p>
        </w:tc>
      </w:tr>
      <w:tr w:rsidR="004A4FCF" w:rsidRPr="00421D85" w:rsidTr="00D52872">
        <w:trPr>
          <w:trHeight w:val="609"/>
        </w:trPr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675" w:type="dxa"/>
            <w:vAlign w:val="center"/>
          </w:tcPr>
          <w:p w:rsidR="004A4FCF" w:rsidRPr="00421D85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0D0B023" wp14:editId="609AD118">
                  <wp:extent cx="923925" cy="323850"/>
                  <wp:effectExtent l="0" t="0" r="9525" b="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Стили форматирования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675" w:type="dxa"/>
            <w:vAlign w:val="center"/>
          </w:tcPr>
          <w:p w:rsidR="004A4FCF" w:rsidRPr="00421D85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EF455A7" wp14:editId="6F72D50D">
                  <wp:extent cx="923925" cy="333375"/>
                  <wp:effectExtent l="0" t="0" r="9525" b="9525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Форматирование</w:t>
            </w:r>
          </w:p>
        </w:tc>
      </w:tr>
      <w:tr w:rsidR="004A4FCF" w:rsidRPr="00421D85" w:rsidTr="00D52872">
        <w:trPr>
          <w:trHeight w:val="525"/>
        </w:trPr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46</w:t>
            </w:r>
          </w:p>
        </w:tc>
        <w:tc>
          <w:tcPr>
            <w:tcW w:w="675" w:type="dxa"/>
            <w:vAlign w:val="center"/>
          </w:tcPr>
          <w:p w:rsidR="004A4FCF" w:rsidRPr="00421D85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999DD9E" wp14:editId="3820288C">
                  <wp:extent cx="895350" cy="323850"/>
                  <wp:effectExtent l="0" t="0" r="0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5287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Шрифт</w:t>
            </w:r>
          </w:p>
        </w:tc>
      </w:tr>
      <w:tr w:rsidR="004A4FCF" w:rsidRPr="00421D85" w:rsidTr="00D52872">
        <w:trPr>
          <w:trHeight w:val="575"/>
        </w:trPr>
        <w:tc>
          <w:tcPr>
            <w:tcW w:w="641" w:type="dxa"/>
          </w:tcPr>
          <w:p w:rsidR="004A4FCF" w:rsidRP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675" w:type="dxa"/>
            <w:vAlign w:val="center"/>
          </w:tcPr>
          <w:p w:rsidR="004A4FCF" w:rsidRPr="00421D85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1735CA5" wp14:editId="5E8428EE">
                  <wp:extent cx="647700" cy="304800"/>
                  <wp:effectExtent l="0" t="0" r="0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Справа налево (ориентация текст)</w:t>
            </w:r>
          </w:p>
        </w:tc>
      </w:tr>
      <w:tr w:rsidR="00D52872" w:rsidRPr="00421D85" w:rsidTr="00D12CA3">
        <w:trPr>
          <w:trHeight w:val="444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675" w:type="dxa"/>
            <w:vAlign w:val="center"/>
          </w:tcPr>
          <w:p w:rsidR="00D52872" w:rsidRDefault="00D528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ED6B42" wp14:editId="6932979D">
                  <wp:extent cx="266700" cy="209550"/>
                  <wp:effectExtent l="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Pr="00421D85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Цвет текста</w:t>
            </w:r>
          </w:p>
        </w:tc>
      </w:tr>
      <w:tr w:rsidR="00D52872" w:rsidRPr="00421D85" w:rsidTr="00D12CA3">
        <w:trPr>
          <w:trHeight w:val="408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49</w:t>
            </w:r>
          </w:p>
        </w:tc>
        <w:tc>
          <w:tcPr>
            <w:tcW w:w="675" w:type="dxa"/>
            <w:vAlign w:val="center"/>
          </w:tcPr>
          <w:p w:rsidR="00D52872" w:rsidRDefault="00D528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FF509F" wp14:editId="173F94AD">
                  <wp:extent cx="247650" cy="219075"/>
                  <wp:effectExtent l="0" t="0" r="0" b="9525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Цвет фона</w:t>
            </w:r>
          </w:p>
        </w:tc>
      </w:tr>
      <w:tr w:rsidR="00D52872" w:rsidRPr="00421D85" w:rsidTr="00D12CA3">
        <w:trPr>
          <w:trHeight w:val="413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675" w:type="dxa"/>
            <w:vAlign w:val="center"/>
          </w:tcPr>
          <w:p w:rsidR="00D52872" w:rsidRDefault="00D528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451538" wp14:editId="07CD9552">
                  <wp:extent cx="228600" cy="238125"/>
                  <wp:effectExtent l="0" t="0" r="0" b="9525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Изображение</w:t>
            </w:r>
          </w:p>
        </w:tc>
      </w:tr>
      <w:tr w:rsidR="00D52872" w:rsidRPr="00421D85" w:rsidTr="00D12CA3">
        <w:trPr>
          <w:trHeight w:val="419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675" w:type="dxa"/>
            <w:vAlign w:val="center"/>
          </w:tcPr>
          <w:p w:rsidR="00D52872" w:rsidRDefault="00D528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141919" wp14:editId="3154B04C">
                  <wp:extent cx="247650" cy="171450"/>
                  <wp:effectExtent l="0" t="0" r="0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Внедрить медиа-контент с различных сайтов</w:t>
            </w:r>
          </w:p>
        </w:tc>
      </w:tr>
      <w:tr w:rsidR="00D52872" w:rsidRPr="00421D85" w:rsidTr="00D12CA3">
        <w:trPr>
          <w:trHeight w:val="425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6AF53D" wp14:editId="4DB83D07">
                  <wp:extent cx="200025" cy="219075"/>
                  <wp:effectExtent l="0" t="0" r="9525" b="9525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Pr="00D12CA3" w:rsidRDefault="00D12CA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Flash</w:t>
            </w:r>
          </w:p>
        </w:tc>
      </w:tr>
      <w:tr w:rsidR="00D52872" w:rsidRPr="00421D85" w:rsidTr="00D12CA3">
        <w:trPr>
          <w:trHeight w:val="418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2BA7DE" wp14:editId="372B4FF3">
                  <wp:extent cx="219075" cy="228600"/>
                  <wp:effectExtent l="0" t="0" r="9525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12C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Таблица</w:t>
            </w:r>
          </w:p>
        </w:tc>
      </w:tr>
      <w:tr w:rsidR="00D52872" w:rsidRPr="00421D85" w:rsidTr="00D12CA3">
        <w:trPr>
          <w:trHeight w:val="409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42A60C" wp14:editId="6C727705">
                  <wp:extent cx="247650" cy="180975"/>
                  <wp:effectExtent l="0" t="0" r="0" b="9525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12CA3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Вставить горизонтальную линию</w:t>
            </w:r>
          </w:p>
        </w:tc>
      </w:tr>
      <w:tr w:rsidR="00D52872" w:rsidRPr="00421D85" w:rsidTr="00D12CA3">
        <w:trPr>
          <w:trHeight w:val="415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A3E341" wp14:editId="2F332157">
                  <wp:extent cx="238125" cy="228600"/>
                  <wp:effectExtent l="0" t="0" r="9525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12C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Смайлы</w:t>
            </w:r>
          </w:p>
        </w:tc>
      </w:tr>
      <w:tr w:rsidR="00D52872" w:rsidRPr="00421D85" w:rsidTr="00D12CA3">
        <w:trPr>
          <w:trHeight w:val="422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BFE8FA" wp14:editId="7436DBDF">
                  <wp:extent cx="200025" cy="209550"/>
                  <wp:effectExtent l="0" t="0" r="9525" b="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12CA3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Вставить специальный символ</w:t>
            </w:r>
          </w:p>
        </w:tc>
      </w:tr>
      <w:tr w:rsidR="00D52872" w:rsidRPr="00421D85" w:rsidTr="00D12CA3">
        <w:trPr>
          <w:trHeight w:val="400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EEF8B2" wp14:editId="4488D300">
                  <wp:extent cx="247650" cy="228600"/>
                  <wp:effectExtent l="0" t="0" r="0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12C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Вставить разрыв страницы для печати</w:t>
            </w:r>
          </w:p>
        </w:tc>
      </w:tr>
      <w:tr w:rsidR="00D52872" w:rsidRPr="00421D85" w:rsidTr="00D12CA3">
        <w:trPr>
          <w:trHeight w:val="433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455D1C" wp14:editId="04AA36D6">
                  <wp:extent cx="209550" cy="247650"/>
                  <wp:effectExtent l="0" t="0" r="0" b="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Pr="00D12CA3" w:rsidRDefault="00D12CA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iFrame</w:t>
            </w:r>
          </w:p>
        </w:tc>
      </w:tr>
      <w:tr w:rsidR="00D52872" w:rsidRPr="00421D85" w:rsidTr="00D12CA3">
        <w:trPr>
          <w:trHeight w:val="397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9BDD22" wp14:editId="4B8D69CD">
                  <wp:extent cx="228600" cy="209550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Pr="00D12CA3" w:rsidRDefault="00D12C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Вставить </w:t>
            </w:r>
            <w:r>
              <w:rPr>
                <w:rFonts w:ascii="Arial" w:hAnsi="Arial" w:cs="Arial"/>
                <w:lang w:val="en-US"/>
              </w:rPr>
              <w:t xml:space="preserve">YouTube </w:t>
            </w:r>
            <w:r>
              <w:rPr>
                <w:rFonts w:ascii="Arial" w:hAnsi="Arial" w:cs="Arial"/>
              </w:rPr>
              <w:t>видео</w:t>
            </w:r>
          </w:p>
        </w:tc>
      </w:tr>
    </w:tbl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pStyle w:val="3"/>
      </w:pPr>
      <w:bookmarkStart w:id="142" w:name="_Toc131271989"/>
      <w:bookmarkStart w:id="143" w:name="_Toc131272028"/>
      <w:bookmarkStart w:id="144" w:name="_Toc158287758"/>
      <w:bookmarkStart w:id="145" w:name="_Toc158302153"/>
      <w:bookmarkStart w:id="146" w:name="_Toc50034428"/>
      <w:r w:rsidRPr="00421D85">
        <w:t>3.1</w:t>
      </w:r>
      <w:r w:rsidR="006C21B1">
        <w:t>3</w:t>
      </w:r>
      <w:r w:rsidRPr="00421D85">
        <w:t>.1. Работа с текстом</w:t>
      </w:r>
      <w:bookmarkEnd w:id="142"/>
      <w:bookmarkEnd w:id="143"/>
      <w:bookmarkEnd w:id="144"/>
      <w:bookmarkEnd w:id="145"/>
      <w:bookmarkEnd w:id="146"/>
    </w:p>
    <w:p w:rsidR="004A4FCF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Начать создание документа можно непосредственно в редакторе, используя заложенную в него функциональность. Но зачастую бывает, что текст или часть его уже готова, например, в Microsoft Word. Поэтому в этом случае настоятельно рекомендуется пользоваться специальной вставкой </w:t>
      </w:r>
      <w:r w:rsidR="006B3A77">
        <w:rPr>
          <w:noProof/>
        </w:rPr>
        <w:drawing>
          <wp:inline distT="0" distB="0" distL="0" distR="0" wp14:anchorId="61CD82A7" wp14:editId="241A2034">
            <wp:extent cx="200025" cy="200025"/>
            <wp:effectExtent l="0" t="0" r="9525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A77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</w:rPr>
        <w:t xml:space="preserve">«Вставка из Word». </w:t>
      </w:r>
    </w:p>
    <w:p w:rsidR="006B3A77" w:rsidRPr="00421D85" w:rsidRDefault="006B3A77">
      <w:pPr>
        <w:jc w:val="both"/>
        <w:rPr>
          <w:rFonts w:ascii="Arial" w:hAnsi="Arial" w:cs="Arial"/>
        </w:rPr>
      </w:pPr>
    </w:p>
    <w:p w:rsidR="004A4FCF" w:rsidRPr="00421D85" w:rsidRDefault="006B3A7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3582000" cy="3240000"/>
            <wp:effectExtent l="0" t="0" r="0" b="0"/>
            <wp:wrapTight wrapText="bothSides">
              <wp:wrapPolygon edited="0">
                <wp:start x="0" y="0"/>
                <wp:lineTo x="0" y="21465"/>
                <wp:lineTo x="21485" y="21465"/>
                <wp:lineTo x="21485" y="0"/>
                <wp:lineTo x="0" y="0"/>
              </wp:wrapPolygon>
            </wp:wrapTight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Вставьте текст в окошко и нажмите кнопку «</w:t>
      </w:r>
      <w:r w:rsidRPr="00421D85">
        <w:rPr>
          <w:rFonts w:ascii="Arial" w:hAnsi="Arial" w:cs="Arial"/>
          <w:lang w:val="en-US"/>
        </w:rPr>
        <w:t>OK</w:t>
      </w:r>
      <w:r w:rsidRPr="00421D85">
        <w:rPr>
          <w:rFonts w:ascii="Arial" w:hAnsi="Arial" w:cs="Arial"/>
        </w:rPr>
        <w:t>». Текст, с удаленным излишним форматированием будет вставлен в документ.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Обычная вставка текста </w:t>
      </w:r>
      <w:r w:rsidR="006B3A77">
        <w:rPr>
          <w:noProof/>
        </w:rPr>
        <w:drawing>
          <wp:inline distT="0" distB="0" distL="0" distR="0" wp14:anchorId="785ACAA8" wp14:editId="4E1D8711">
            <wp:extent cx="209550" cy="2286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оставляет всю служебную информацию того приложения, из которого Вы производите вставку, что может привести к неожиданным и непредсказуемым последствиям.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Форматирования текста производится привычным в </w:t>
      </w:r>
      <w:r w:rsidRPr="00421D85">
        <w:rPr>
          <w:rFonts w:ascii="Arial" w:hAnsi="Arial" w:cs="Arial"/>
          <w:lang w:val="en-US"/>
        </w:rPr>
        <w:t>Microsoft</w:t>
      </w:r>
      <w:r w:rsidRPr="00421D85">
        <w:rPr>
          <w:rFonts w:ascii="Arial" w:hAnsi="Arial" w:cs="Arial"/>
        </w:rPr>
        <w:t xml:space="preserve"> Windows образом, используя стандартный набор команд, описанных в таблице панели инструментов.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Необходимо помнить, что для того чтобы перейти на новую строчку, без создания параграфа, необходимо нажимать </w:t>
      </w:r>
      <w:r w:rsidRPr="00421D85">
        <w:rPr>
          <w:rFonts w:ascii="Arial" w:hAnsi="Arial" w:cs="Arial"/>
          <w:b/>
          <w:bCs/>
        </w:rPr>
        <w:t xml:space="preserve">&lt;Shift+Enter&gt; </w:t>
      </w:r>
      <w:r w:rsidRPr="00421D85">
        <w:rPr>
          <w:rFonts w:ascii="Arial" w:hAnsi="Arial" w:cs="Arial"/>
        </w:rPr>
        <w:t xml:space="preserve">(функция </w:t>
      </w:r>
      <w:r w:rsidRPr="00421D85">
        <w:rPr>
          <w:rFonts w:ascii="Arial" w:hAnsi="Arial" w:cs="Arial"/>
          <w:lang w:val="en-US"/>
        </w:rPr>
        <w:t>Microsoft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Windows</w:t>
      </w:r>
      <w:r w:rsidRPr="00421D85">
        <w:rPr>
          <w:rFonts w:ascii="Arial" w:hAnsi="Arial" w:cs="Arial"/>
        </w:rPr>
        <w:t xml:space="preserve">). В таком </w:t>
      </w:r>
      <w:r w:rsidRPr="00421D85">
        <w:rPr>
          <w:rFonts w:ascii="Arial" w:hAnsi="Arial" w:cs="Arial"/>
        </w:rPr>
        <w:lastRenderedPageBreak/>
        <w:t xml:space="preserve">случае новая строка будет располагаться непосредственно под текущей. При нажатии же на клавишу </w:t>
      </w:r>
      <w:r w:rsidRPr="00421D85">
        <w:rPr>
          <w:rFonts w:ascii="Arial" w:hAnsi="Arial" w:cs="Arial"/>
          <w:b/>
          <w:bCs/>
        </w:rPr>
        <w:t>&lt;Enter&gt;</w:t>
      </w:r>
      <w:r w:rsidRPr="00421D85">
        <w:rPr>
          <w:rFonts w:ascii="Arial" w:hAnsi="Arial" w:cs="Arial"/>
        </w:rPr>
        <w:t xml:space="preserve"> происходит создание нового абзаца документа, и расстояние между строками в этом случае будет больше.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редакторе, так же как и везде в Windows-приложениях, работают горячие клавиши работы с буфером обмена клавиатуры, т.е. </w:t>
      </w:r>
      <w:r w:rsidRPr="00421D85">
        <w:rPr>
          <w:rFonts w:ascii="Arial" w:hAnsi="Arial" w:cs="Arial"/>
          <w:b/>
          <w:bCs/>
        </w:rPr>
        <w:t>&lt;Shift+Insert&gt;</w:t>
      </w:r>
      <w:r w:rsidRPr="00421D85">
        <w:rPr>
          <w:rFonts w:ascii="Arial" w:hAnsi="Arial" w:cs="Arial"/>
        </w:rPr>
        <w:t xml:space="preserve">, </w:t>
      </w:r>
      <w:r w:rsidRPr="00421D85">
        <w:rPr>
          <w:rFonts w:ascii="Arial" w:hAnsi="Arial" w:cs="Arial"/>
          <w:b/>
          <w:bCs/>
        </w:rPr>
        <w:t>&lt;Shift</w:t>
      </w:r>
      <w:r w:rsidRPr="00421D85">
        <w:rPr>
          <w:rFonts w:ascii="Arial" w:hAnsi="Arial" w:cs="Arial"/>
          <w:b/>
          <w:bCs/>
          <w:vertAlign w:val="subscript"/>
        </w:rPr>
        <w:t>-</w:t>
      </w:r>
      <w:r w:rsidRPr="00421D85">
        <w:rPr>
          <w:rFonts w:ascii="Arial" w:hAnsi="Arial" w:cs="Arial"/>
          <w:b/>
          <w:bCs/>
        </w:rPr>
        <w:t>Delete&gt;</w:t>
      </w:r>
      <w:r w:rsidRPr="00421D85">
        <w:rPr>
          <w:rFonts w:ascii="Arial" w:hAnsi="Arial" w:cs="Arial"/>
        </w:rPr>
        <w:t xml:space="preserve">, </w:t>
      </w:r>
      <w:r w:rsidRPr="00421D85">
        <w:rPr>
          <w:rFonts w:ascii="Arial" w:hAnsi="Arial" w:cs="Arial"/>
          <w:b/>
          <w:bCs/>
        </w:rPr>
        <w:t>&lt;Ctrl+Insert&gt;</w:t>
      </w:r>
      <w:r w:rsidRPr="00421D85">
        <w:rPr>
          <w:rFonts w:ascii="Arial" w:hAnsi="Arial" w:cs="Arial"/>
        </w:rPr>
        <w:t xml:space="preserve"> или </w:t>
      </w:r>
      <w:r w:rsidRPr="00421D85">
        <w:rPr>
          <w:rFonts w:ascii="Arial" w:hAnsi="Arial" w:cs="Arial"/>
          <w:b/>
          <w:bCs/>
        </w:rPr>
        <w:t>&lt;Ctrl+V&gt;</w:t>
      </w:r>
      <w:r w:rsidRPr="00421D85">
        <w:rPr>
          <w:rFonts w:ascii="Arial" w:hAnsi="Arial" w:cs="Arial"/>
        </w:rPr>
        <w:t xml:space="preserve">, </w:t>
      </w:r>
      <w:r w:rsidRPr="00421D85">
        <w:rPr>
          <w:rFonts w:ascii="Arial" w:hAnsi="Arial" w:cs="Arial"/>
          <w:b/>
          <w:bCs/>
        </w:rPr>
        <w:t>&lt;Ctrl+X&gt;</w:t>
      </w:r>
      <w:r w:rsidRPr="00421D85">
        <w:rPr>
          <w:rFonts w:ascii="Arial" w:hAnsi="Arial" w:cs="Arial"/>
        </w:rPr>
        <w:t xml:space="preserve">, </w:t>
      </w:r>
      <w:r w:rsidRPr="00421D85">
        <w:rPr>
          <w:rFonts w:ascii="Arial" w:hAnsi="Arial" w:cs="Arial"/>
          <w:b/>
          <w:bCs/>
        </w:rPr>
        <w:t>&lt;Ctrl+C&gt;</w:t>
      </w:r>
      <w:r w:rsidRPr="00421D85">
        <w:rPr>
          <w:rFonts w:ascii="Arial" w:hAnsi="Arial" w:cs="Arial"/>
        </w:rPr>
        <w:t>. Также Вы можете непосредственно перетаскивать текст мышкой в окно редактора, но помните, что при вставке текста из другого приложения необходимо использовать</w:t>
      </w:r>
      <w:r w:rsidR="006B3A77">
        <w:rPr>
          <w:rFonts w:ascii="Arial" w:hAnsi="Arial" w:cs="Arial"/>
        </w:rPr>
        <w:t xml:space="preserve"> </w:t>
      </w:r>
      <w:r w:rsidR="006B3A77">
        <w:rPr>
          <w:noProof/>
        </w:rPr>
        <w:drawing>
          <wp:inline distT="0" distB="0" distL="0" distR="0" wp14:anchorId="482A9574" wp14:editId="24B44FDF">
            <wp:extent cx="200025" cy="200025"/>
            <wp:effectExtent l="0" t="0" r="9525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Дополнительно можно воспользоваться вставкой только текста </w:t>
      </w:r>
      <w:r w:rsidR="006B3A77">
        <w:rPr>
          <w:noProof/>
        </w:rPr>
        <w:drawing>
          <wp:inline distT="0" distB="0" distL="0" distR="0" wp14:anchorId="1C0D5105" wp14:editId="45E9FB0B">
            <wp:extent cx="219075" cy="228600"/>
            <wp:effectExtent l="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>. При этом будут удалена вся информация о стиле и форматировании текста и вставиться только «голый» текст.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Для удаления части текста необходимо выделить его и нажать на клавишу </w:t>
      </w:r>
      <w:r w:rsidRPr="00421D85">
        <w:rPr>
          <w:rFonts w:ascii="Arial" w:hAnsi="Arial" w:cs="Arial"/>
          <w:b/>
          <w:bCs/>
        </w:rPr>
        <w:t>&lt;Del&gt;</w:t>
      </w:r>
      <w:r w:rsidRPr="00421D85">
        <w:rPr>
          <w:rFonts w:ascii="Arial" w:hAnsi="Arial" w:cs="Arial"/>
        </w:rPr>
        <w:t xml:space="preserve"> или </w:t>
      </w:r>
      <w:r w:rsidRPr="00421D85">
        <w:rPr>
          <w:rFonts w:ascii="Arial" w:hAnsi="Arial" w:cs="Arial"/>
          <w:b/>
          <w:bCs/>
        </w:rPr>
        <w:t>&lt;BackSpace&gt;</w:t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Элементарные действия с текстом: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Вырезать </w:t>
      </w:r>
      <w:r w:rsidR="00177407">
        <w:rPr>
          <w:noProof/>
        </w:rPr>
        <w:drawing>
          <wp:inline distT="0" distB="0" distL="0" distR="0" wp14:anchorId="65C2D6D8" wp14:editId="7EB8FC86">
            <wp:extent cx="200025" cy="238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Pr="00421D85">
        <w:rPr>
          <w:rFonts w:ascii="Arial" w:hAnsi="Arial" w:cs="Arial"/>
          <w:color w:val="000000"/>
          <w:szCs w:val="18"/>
        </w:rPr>
        <w:t xml:space="preserve">После нажатия на кнопку выделенный фрагмент будет удален из окна редактора и скопирован в буфер обмена. Если нажать на пиктограмму «вставить», вырезанный текст будет помещен в то место, где находится курсор. Нажатие на пиктограмму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&lt;Ctrl+X&gt; </w:t>
      </w:r>
      <w:r w:rsidRPr="00421D85">
        <w:rPr>
          <w:rFonts w:ascii="Arial" w:hAnsi="Arial" w:cs="Arial"/>
          <w:color w:val="000000"/>
          <w:szCs w:val="18"/>
        </w:rPr>
        <w:t xml:space="preserve">(одновременное нажатие на клавиши </w:t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&lt;Ctrl&gt; </w:t>
      </w:r>
      <w:r w:rsidRPr="00421D85">
        <w:rPr>
          <w:rFonts w:ascii="Arial" w:hAnsi="Arial" w:cs="Arial"/>
          <w:color w:val="000000"/>
          <w:szCs w:val="18"/>
        </w:rPr>
        <w:t xml:space="preserve">и </w:t>
      </w:r>
      <w:r w:rsidRPr="00421D85">
        <w:rPr>
          <w:rFonts w:ascii="Arial" w:hAnsi="Arial" w:cs="Arial"/>
          <w:b/>
          <w:bCs/>
          <w:color w:val="000000"/>
          <w:szCs w:val="18"/>
        </w:rPr>
        <w:t>&lt;X&gt;</w:t>
      </w:r>
      <w:r w:rsidRPr="00421D85">
        <w:rPr>
          <w:rFonts w:ascii="Arial" w:hAnsi="Arial" w:cs="Arial"/>
          <w:color w:val="000000"/>
          <w:szCs w:val="18"/>
        </w:rPr>
        <w:t>)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Копировать </w:t>
      </w:r>
      <w:r w:rsidR="00177407">
        <w:rPr>
          <w:noProof/>
        </w:rPr>
        <w:drawing>
          <wp:inline distT="0" distB="0" distL="0" distR="0" wp14:anchorId="1915A3D9" wp14:editId="6E3B6BB5">
            <wp:extent cx="238125" cy="219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Pr="00421D85">
        <w:rPr>
          <w:rFonts w:ascii="Arial" w:hAnsi="Arial" w:cs="Arial"/>
          <w:color w:val="000000"/>
          <w:szCs w:val="18"/>
        </w:rPr>
        <w:t xml:space="preserve">Выделенный фрагмент текста после нажатия на кнопку будет скопирован в буфер обмена. Сохранённый фрагмент остаётся в буфере обмена до тех пор, пока не будет скопирован новый участок текста. Нажатие на пиктограмму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>&lt;Ctrl+C&gt;</w:t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Вставить </w:t>
      </w:r>
      <w:r w:rsidR="00177407">
        <w:rPr>
          <w:noProof/>
        </w:rPr>
        <w:drawing>
          <wp:inline distT="0" distB="0" distL="0" distR="0" wp14:anchorId="401FD63A" wp14:editId="206A4923">
            <wp:extent cx="209550" cy="228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Pr="00421D85">
        <w:rPr>
          <w:rFonts w:ascii="Arial" w:hAnsi="Arial" w:cs="Arial"/>
          <w:color w:val="000000"/>
          <w:szCs w:val="18"/>
        </w:rPr>
        <w:t xml:space="preserve">После нажатия на кнопку в области расположения курсора будет вставлен фрагмент текста, сохранённый перед этим в буфер обмена разнообразными способами копирования текста. Нажатие на пиктограмму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>&lt;Ctrl+V&gt;</w:t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177407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b/>
          <w:bCs/>
          <w:color w:val="000000"/>
          <w:szCs w:val="18"/>
        </w:rPr>
        <w:t>Специальная вставка</w:t>
      </w:r>
      <w:r w:rsidR="004A4FCF"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="004A4FCF" w:rsidRPr="00421D85">
        <w:rPr>
          <w:rFonts w:ascii="Arial" w:hAnsi="Arial" w:cs="Arial"/>
          <w:color w:val="000000"/>
          <w:szCs w:val="18"/>
        </w:rPr>
        <w:t xml:space="preserve">Иногда удобно подготавливать документ в среде внешних текстовых редакторов, обладающих, в частности, средствами проверки орфографии. При использовании в этих целях MS Word, для переноса содержания в систему рекомендуется использовать </w:t>
      </w:r>
      <w:r w:rsidR="004A4FCF" w:rsidRPr="00421D85">
        <w:rPr>
          <w:rFonts w:ascii="Arial" w:hAnsi="Arial" w:cs="Arial"/>
          <w:b/>
          <w:bCs/>
          <w:color w:val="000000"/>
          <w:szCs w:val="18"/>
        </w:rPr>
        <w:t xml:space="preserve">вставку с удалением стилей </w:t>
      </w:r>
      <w:r>
        <w:rPr>
          <w:noProof/>
        </w:rPr>
        <w:drawing>
          <wp:inline distT="0" distB="0" distL="0" distR="0" wp14:anchorId="0F26A0C3" wp14:editId="57F21A1A">
            <wp:extent cx="200025" cy="2000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FCF" w:rsidRPr="00421D85">
        <w:rPr>
          <w:rFonts w:ascii="Arial" w:hAnsi="Arial" w:cs="Arial"/>
          <w:color w:val="000000"/>
          <w:szCs w:val="18"/>
        </w:rPr>
        <w:t xml:space="preserve">, т.к. иначе в </w:t>
      </w:r>
      <w:r w:rsidR="004A4FCF" w:rsidRPr="00421D85">
        <w:rPr>
          <w:rFonts w:ascii="Arial" w:hAnsi="Arial" w:cs="Arial"/>
          <w:color w:val="000000"/>
          <w:szCs w:val="18"/>
          <w:lang w:val="en-US"/>
        </w:rPr>
        <w:t>HTML</w:t>
      </w:r>
      <w:r w:rsidR="004A4FCF" w:rsidRPr="00421D85">
        <w:rPr>
          <w:rFonts w:ascii="Arial" w:hAnsi="Arial" w:cs="Arial"/>
          <w:color w:val="000000"/>
          <w:szCs w:val="18"/>
        </w:rPr>
        <w:t>-код документа будет добавлена специфическая разметка MS Word, что может повлечь искажение форматирования при просмотре документа в браузере. Для специальной вставки содержимого буфера обмена в текст нажмите пиктограмму, при этом откроется новое окно, куда следует вставить текст.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Отменить </w:t>
      </w:r>
      <w:r w:rsidR="00177407">
        <w:rPr>
          <w:noProof/>
        </w:rPr>
        <w:drawing>
          <wp:inline distT="0" distB="0" distL="0" distR="0" wp14:anchorId="79236690" wp14:editId="5E229F97">
            <wp:extent cx="200025" cy="180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Pr="00421D85">
        <w:rPr>
          <w:rFonts w:ascii="Arial" w:hAnsi="Arial" w:cs="Arial"/>
          <w:color w:val="000000"/>
          <w:szCs w:val="18"/>
        </w:rPr>
        <w:t xml:space="preserve">Данная кнопка отменяет последнее выполненное действие. Нажатие на пиктограмму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>&lt;Ctrl+Z&gt; или &lt;</w:t>
      </w:r>
      <w:r w:rsidRPr="00421D85">
        <w:rPr>
          <w:rFonts w:ascii="Arial" w:hAnsi="Arial" w:cs="Arial"/>
          <w:b/>
          <w:bCs/>
          <w:color w:val="000000"/>
          <w:szCs w:val="18"/>
          <w:lang w:val="en-US"/>
        </w:rPr>
        <w:t>Alt</w:t>
      </w:r>
      <w:r w:rsidRPr="00421D85">
        <w:rPr>
          <w:rFonts w:ascii="Arial" w:hAnsi="Arial" w:cs="Arial"/>
          <w:b/>
          <w:bCs/>
          <w:color w:val="000000"/>
          <w:szCs w:val="18"/>
        </w:rPr>
        <w:t>+</w:t>
      </w:r>
      <w:r w:rsidRPr="00421D85">
        <w:rPr>
          <w:rFonts w:ascii="Arial" w:hAnsi="Arial" w:cs="Arial"/>
          <w:b/>
          <w:bCs/>
          <w:color w:val="000000"/>
          <w:szCs w:val="18"/>
          <w:lang w:val="en-US"/>
        </w:rPr>
        <w:t>BackSpace</w:t>
      </w:r>
      <w:r w:rsidRPr="00421D85">
        <w:rPr>
          <w:rFonts w:ascii="Arial" w:hAnsi="Arial" w:cs="Arial"/>
          <w:b/>
          <w:bCs/>
          <w:color w:val="000000"/>
          <w:szCs w:val="18"/>
        </w:rPr>
        <w:t>&gt;</w:t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lastRenderedPageBreak/>
        <w:t xml:space="preserve">Вернуть </w:t>
      </w:r>
      <w:r w:rsidR="00177407">
        <w:rPr>
          <w:noProof/>
        </w:rPr>
        <w:drawing>
          <wp:inline distT="0" distB="0" distL="0" distR="0" wp14:anchorId="5DFD506B" wp14:editId="5A0308D0">
            <wp:extent cx="180975" cy="2000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Pr="00421D85">
        <w:rPr>
          <w:rFonts w:ascii="Arial" w:hAnsi="Arial" w:cs="Arial"/>
          <w:color w:val="000000"/>
          <w:szCs w:val="18"/>
        </w:rPr>
        <w:t xml:space="preserve">Нажатие на кнопку приводит к возврату действия, отменённого предыдущей операцией. Нажатие на пиктограмму отмены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>&lt;Ctrl+Y&gt;</w:t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Полужирный шрифт </w:t>
      </w:r>
      <w:r w:rsidR="00177407">
        <w:rPr>
          <w:noProof/>
        </w:rPr>
        <w:drawing>
          <wp:inline distT="0" distB="0" distL="0" distR="0" wp14:anchorId="46CC94F9" wp14:editId="317BDD24">
            <wp:extent cx="171450" cy="200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>.</w:t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 xml:space="preserve">Нажатие на кнопку изменяет шрифт выделенного фрагмента текста на полужирный. Нажатие на пиктограмму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>&lt;Ctrl+B&gt;</w:t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Курсив </w:t>
      </w:r>
      <w:r w:rsidR="00177407">
        <w:rPr>
          <w:noProof/>
        </w:rPr>
        <w:drawing>
          <wp:inline distT="0" distB="0" distL="0" distR="0" wp14:anchorId="252484A7" wp14:editId="0501C740">
            <wp:extent cx="142875" cy="2286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Pr="00421D85">
        <w:rPr>
          <w:rFonts w:ascii="Arial" w:hAnsi="Arial" w:cs="Arial"/>
          <w:color w:val="000000"/>
          <w:szCs w:val="18"/>
        </w:rPr>
        <w:t xml:space="preserve">Нажатие на кнопку изменяет шрифт выделенного фрагмента текста на курсив. Нажатие на пиктограмму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>&lt;Ctrl+I&gt;</w:t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Подчёркнутый </w:t>
      </w:r>
      <w:r w:rsidR="00177407">
        <w:rPr>
          <w:noProof/>
        </w:rPr>
        <w:drawing>
          <wp:inline distT="0" distB="0" distL="0" distR="0" wp14:anchorId="549E7E40" wp14:editId="5F5E3297">
            <wp:extent cx="171450" cy="190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Pr="00421D85">
        <w:rPr>
          <w:rFonts w:ascii="Arial" w:hAnsi="Arial" w:cs="Arial"/>
          <w:color w:val="000000"/>
          <w:szCs w:val="18"/>
        </w:rPr>
        <w:t xml:space="preserve">Нажатие на кнопку изменяет шрифт выделенного фрагмента текста на подчёркнутый. Нажатие на пиктограмму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>&lt;Ctrl+U&gt;</w:t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Выравнивание текста. </w:t>
      </w:r>
      <w:r w:rsidRPr="00421D85">
        <w:rPr>
          <w:rFonts w:ascii="Arial" w:hAnsi="Arial" w:cs="Arial"/>
          <w:color w:val="000000"/>
          <w:szCs w:val="18"/>
        </w:rPr>
        <w:t>С помощью кнопок текст</w:t>
      </w:r>
      <w:r w:rsidR="00177407">
        <w:rPr>
          <w:rFonts w:ascii="Arial" w:hAnsi="Arial" w:cs="Arial"/>
          <w:color w:val="000000"/>
          <w:szCs w:val="18"/>
        </w:rPr>
        <w:t xml:space="preserve"> выравнивается соответственно: </w:t>
      </w:r>
      <w:r w:rsidRPr="00421D85">
        <w:rPr>
          <w:rFonts w:ascii="Arial" w:hAnsi="Arial" w:cs="Arial"/>
          <w:color w:val="000000"/>
          <w:szCs w:val="18"/>
        </w:rPr>
        <w:t xml:space="preserve">по левому краю </w:t>
      </w:r>
      <w:r w:rsidR="00177407">
        <w:rPr>
          <w:noProof/>
        </w:rPr>
        <w:drawing>
          <wp:inline distT="0" distB="0" distL="0" distR="0" wp14:anchorId="04207AE3" wp14:editId="6D170F55">
            <wp:extent cx="200025" cy="200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407">
        <w:rPr>
          <w:rFonts w:ascii="Arial" w:hAnsi="Arial" w:cs="Arial"/>
          <w:color w:val="000000"/>
          <w:szCs w:val="18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>/</w:t>
      </w:r>
      <w:r w:rsidR="00177407">
        <w:rPr>
          <w:rFonts w:ascii="Arial" w:hAnsi="Arial" w:cs="Arial"/>
          <w:color w:val="000000"/>
          <w:szCs w:val="18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 xml:space="preserve">по правому краю </w:t>
      </w:r>
      <w:r w:rsidR="00177407">
        <w:rPr>
          <w:noProof/>
        </w:rPr>
        <w:drawing>
          <wp:inline distT="0" distB="0" distL="0" distR="0" wp14:anchorId="628403A5" wp14:editId="7D8CC9CC">
            <wp:extent cx="180975" cy="2286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407">
        <w:rPr>
          <w:rFonts w:ascii="Arial" w:hAnsi="Arial" w:cs="Arial"/>
          <w:color w:val="000000"/>
          <w:szCs w:val="18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>/</w:t>
      </w:r>
      <w:r w:rsidR="00177407">
        <w:rPr>
          <w:rFonts w:ascii="Arial" w:hAnsi="Arial" w:cs="Arial"/>
          <w:color w:val="000000"/>
          <w:szCs w:val="18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 xml:space="preserve">по центру </w:t>
      </w:r>
      <w:r w:rsidR="00177407">
        <w:rPr>
          <w:noProof/>
        </w:rPr>
        <w:drawing>
          <wp:inline distT="0" distB="0" distL="0" distR="0" wp14:anchorId="279A8574" wp14:editId="6DFE7EE4">
            <wp:extent cx="219075" cy="2000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407">
        <w:rPr>
          <w:rFonts w:ascii="Arial" w:hAnsi="Arial" w:cs="Arial"/>
          <w:color w:val="000000"/>
          <w:szCs w:val="18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>/</w:t>
      </w:r>
      <w:r w:rsidR="00177407">
        <w:rPr>
          <w:rFonts w:ascii="Arial" w:hAnsi="Arial" w:cs="Arial"/>
          <w:color w:val="000000"/>
          <w:szCs w:val="18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 xml:space="preserve">по ширине </w:t>
      </w:r>
      <w:r w:rsidR="00177407">
        <w:rPr>
          <w:noProof/>
        </w:rPr>
        <w:drawing>
          <wp:inline distT="0" distB="0" distL="0" distR="0" wp14:anchorId="6525EE1F" wp14:editId="7B2D0F06">
            <wp:extent cx="209550" cy="190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>текстового редактора.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Список. </w:t>
      </w:r>
      <w:r w:rsidRPr="00421D85">
        <w:rPr>
          <w:rFonts w:ascii="Arial" w:hAnsi="Arial" w:cs="Arial"/>
          <w:color w:val="000000"/>
          <w:szCs w:val="18"/>
        </w:rPr>
        <w:t>Следующие кнопки создают списки:</w:t>
      </w:r>
    </w:p>
    <w:p w:rsidR="004A4FCF" w:rsidRPr="00421D85" w:rsidRDefault="004A4FCF" w:rsidP="00064A20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color w:val="000000"/>
          <w:szCs w:val="18"/>
        </w:rPr>
        <w:t xml:space="preserve">при нажатии на выделенные абзацы объединятся в нумерованный </w:t>
      </w:r>
      <w:r w:rsidRPr="00421D85">
        <w:rPr>
          <w:rFonts w:ascii="Arial" w:hAnsi="Arial" w:cs="Arial"/>
          <w:color w:val="000000"/>
          <w:szCs w:val="18"/>
        </w:rPr>
        <w:br/>
        <w:t xml:space="preserve">список </w:t>
      </w:r>
      <w:r w:rsidR="00177407">
        <w:rPr>
          <w:noProof/>
        </w:rPr>
        <w:drawing>
          <wp:inline distT="0" distB="0" distL="0" distR="0" wp14:anchorId="0F1CBB45" wp14:editId="5C48F498">
            <wp:extent cx="238125" cy="2286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color w:val="000000"/>
          <w:szCs w:val="18"/>
        </w:rPr>
        <w:t>;</w:t>
      </w:r>
    </w:p>
    <w:p w:rsidR="004A4FCF" w:rsidRPr="00421D85" w:rsidRDefault="004A4FCF" w:rsidP="00064A20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color w:val="000000"/>
          <w:szCs w:val="18"/>
        </w:rPr>
        <w:t xml:space="preserve">после нажатия на выделенные абзацы объединятся в ненумерованный список </w:t>
      </w:r>
      <w:r w:rsidR="00177407">
        <w:rPr>
          <w:noProof/>
        </w:rPr>
        <w:drawing>
          <wp:inline distT="0" distB="0" distL="0" distR="0" wp14:anchorId="7E730601" wp14:editId="1DBA4FB3">
            <wp:extent cx="219075" cy="2000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Отступ. </w:t>
      </w:r>
      <w:r w:rsidRPr="00421D85">
        <w:rPr>
          <w:rFonts w:ascii="Arial" w:hAnsi="Arial" w:cs="Arial"/>
          <w:color w:val="000000"/>
          <w:szCs w:val="18"/>
        </w:rPr>
        <w:t>Кнопка увеличивает отступ. Для этого надо поставить курсор на нужную строку и нажать мышью на пиктограмму. Чтобы уменьшить отступ надо нажать на пиктограмму</w:t>
      </w:r>
      <w:r w:rsidR="00177407">
        <w:rPr>
          <w:rFonts w:ascii="Arial" w:hAnsi="Arial" w:cs="Arial"/>
          <w:color w:val="000000"/>
          <w:szCs w:val="18"/>
        </w:rPr>
        <w:t xml:space="preserve"> </w:t>
      </w:r>
      <w:r w:rsidR="00177407">
        <w:rPr>
          <w:noProof/>
        </w:rPr>
        <w:drawing>
          <wp:inline distT="0" distB="0" distL="0" distR="0" wp14:anchorId="0291A10A" wp14:editId="27DBA180">
            <wp:extent cx="219075" cy="190500"/>
            <wp:effectExtent l="0" t="0" r="9525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pStyle w:val="3"/>
      </w:pPr>
      <w:bookmarkStart w:id="147" w:name="_Toc131271990"/>
      <w:bookmarkStart w:id="148" w:name="_Toc131272029"/>
      <w:bookmarkStart w:id="149" w:name="_Toc158287759"/>
      <w:bookmarkStart w:id="150" w:name="_Toc158302154"/>
      <w:bookmarkStart w:id="151" w:name="_Toc50034429"/>
      <w:r w:rsidRPr="00421D85">
        <w:t>3.1</w:t>
      </w:r>
      <w:r w:rsidR="006C21B1">
        <w:t>3</w:t>
      </w:r>
      <w:r w:rsidRPr="00421D85">
        <w:t>.2. Работа с таблицами</w:t>
      </w:r>
      <w:bookmarkEnd w:id="147"/>
      <w:bookmarkEnd w:id="148"/>
      <w:bookmarkEnd w:id="149"/>
      <w:bookmarkEnd w:id="150"/>
      <w:bookmarkEnd w:id="151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Предназначена для работы с таблицами и предоставляет следующие возможности:</w:t>
      </w:r>
    </w:p>
    <w:p w:rsidR="004A4FCF" w:rsidRPr="00421D85" w:rsidRDefault="004A4FCF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Вставка таблицы,</w:t>
      </w:r>
    </w:p>
    <w:p w:rsidR="004A4FCF" w:rsidRPr="00421D85" w:rsidRDefault="004A4FCF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Редактирование свойств таблицы и ее составляющих,</w:t>
      </w:r>
    </w:p>
    <w:p w:rsidR="004A4FCF" w:rsidRPr="00421D85" w:rsidRDefault="004A4FCF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Добавление  и удаление строки,</w:t>
      </w:r>
    </w:p>
    <w:p w:rsidR="004A4FCF" w:rsidRPr="00421D85" w:rsidRDefault="004A4FCF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Добавление и удаление колонки,</w:t>
      </w:r>
    </w:p>
    <w:p w:rsidR="004A4FCF" w:rsidRPr="00421D85" w:rsidRDefault="004A4FCF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Объединение ячеек,</w:t>
      </w:r>
    </w:p>
    <w:p w:rsidR="004A4FCF" w:rsidRPr="00421D85" w:rsidRDefault="004A4FCF">
      <w:pPr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421D85">
        <w:rPr>
          <w:rFonts w:ascii="Arial" w:hAnsi="Arial" w:cs="Arial"/>
        </w:rPr>
        <w:t>Разъединение ячеек.</w:t>
      </w:r>
    </w:p>
    <w:p w:rsidR="004A4FCF" w:rsidRPr="00421D85" w:rsidRDefault="004A4FCF">
      <w:pPr>
        <w:ind w:left="360"/>
        <w:jc w:val="both"/>
        <w:rPr>
          <w:rFonts w:ascii="Arial" w:hAnsi="Arial" w:cs="Arial"/>
          <w:b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Для вставки таблицы в документ воспользуйтесь кнопкой </w:t>
      </w:r>
      <w:r w:rsidR="00177407">
        <w:rPr>
          <w:noProof/>
        </w:rPr>
        <w:drawing>
          <wp:inline distT="0" distB="0" distL="0" distR="0" wp14:anchorId="3672ECE8" wp14:editId="71F74909">
            <wp:extent cx="219075" cy="228600"/>
            <wp:effectExtent l="0" t="0" r="9525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«Вставить таблицу».</w:t>
      </w:r>
    </w:p>
    <w:p w:rsidR="004A4FCF" w:rsidRPr="00421D85" w:rsidRDefault="004A4FCF">
      <w:pPr>
        <w:jc w:val="both"/>
        <w:rPr>
          <w:rFonts w:ascii="Arial" w:hAnsi="Arial" w:cs="Arial"/>
          <w:b/>
        </w:rPr>
      </w:pPr>
    </w:p>
    <w:p w:rsidR="004A4FCF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открывшемся окошке </w:t>
      </w:r>
      <w:r w:rsidR="00056133">
        <w:rPr>
          <w:rFonts w:ascii="Arial" w:hAnsi="Arial" w:cs="Arial"/>
        </w:rPr>
        <w:t>введите свойства</w:t>
      </w:r>
      <w:r w:rsidRPr="00421D85">
        <w:rPr>
          <w:rFonts w:ascii="Arial" w:hAnsi="Arial" w:cs="Arial"/>
        </w:rPr>
        <w:t xml:space="preserve"> таблицы.</w:t>
      </w:r>
    </w:p>
    <w:p w:rsidR="00056133" w:rsidRPr="00421D85" w:rsidRDefault="00056133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4396371" wp14:editId="61CCE669">
            <wp:extent cx="3200400" cy="4152900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jc w:val="both"/>
        <w:rPr>
          <w:rFonts w:ascii="Arial" w:hAnsi="Arial" w:cs="Arial"/>
          <w:iCs/>
        </w:rPr>
      </w:pPr>
    </w:p>
    <w:p w:rsidR="004A4FCF" w:rsidRPr="00421D85" w:rsidRDefault="004A4FCF">
      <w:pPr>
        <w:pStyle w:val="3"/>
      </w:pPr>
      <w:bookmarkStart w:id="152" w:name="_Toc131271991"/>
      <w:bookmarkStart w:id="153" w:name="_Toc131272030"/>
      <w:bookmarkStart w:id="154" w:name="_Toc158287760"/>
      <w:bookmarkStart w:id="155" w:name="_Toc158302155"/>
      <w:bookmarkStart w:id="156" w:name="_Toc50034430"/>
      <w:r w:rsidRPr="00421D85">
        <w:t>3.1</w:t>
      </w:r>
      <w:r w:rsidR="006C21B1">
        <w:t>3</w:t>
      </w:r>
      <w:r w:rsidRPr="00421D85">
        <w:t>.3. Работа с изображениями</w:t>
      </w:r>
      <w:bookmarkEnd w:id="152"/>
      <w:bookmarkEnd w:id="153"/>
      <w:bookmarkEnd w:id="154"/>
      <w:bookmarkEnd w:id="155"/>
      <w:bookmarkEnd w:id="156"/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  <w:bCs/>
        </w:rPr>
        <w:t xml:space="preserve">Для вставки изображений в документ необходимо использовать кнопку </w:t>
      </w:r>
      <w:r w:rsidR="00056133">
        <w:rPr>
          <w:noProof/>
        </w:rPr>
        <w:drawing>
          <wp:inline distT="0" distB="0" distL="0" distR="0" wp14:anchorId="2ACDDD24" wp14:editId="36A96719">
            <wp:extent cx="228600" cy="238125"/>
            <wp:effectExtent l="0" t="0" r="0" b="9525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Cs/>
        </w:rPr>
        <w:t xml:space="preserve"> «Вставить изображение».</w:t>
      </w:r>
      <w:r w:rsidRPr="00421D85">
        <w:rPr>
          <w:rFonts w:ascii="Arial" w:hAnsi="Arial" w:cs="Arial"/>
        </w:rPr>
        <w:t xml:space="preserve"> Интерфейс этого инструмента состоит из двух частей:</w:t>
      </w:r>
    </w:p>
    <w:p w:rsidR="004A4FCF" w:rsidRPr="00421D85" w:rsidRDefault="004A4FCF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Загрузка и выбор изображения</w:t>
      </w:r>
    </w:p>
    <w:p w:rsidR="004A4FCF" w:rsidRDefault="004A4FCF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Настройка свойств положения и отображения</w:t>
      </w:r>
    </w:p>
    <w:p w:rsidR="00056133" w:rsidRPr="00421D85" w:rsidRDefault="00056133" w:rsidP="00056133">
      <w:pPr>
        <w:ind w:left="72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3332874" wp14:editId="309D1958">
            <wp:extent cx="4210050" cy="4676775"/>
            <wp:effectExtent l="0" t="0" r="0" b="952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Для того, чтобы добавить на страницу изображение,</w:t>
      </w:r>
      <w:r w:rsidR="00056133">
        <w:rPr>
          <w:rFonts w:ascii="Arial" w:hAnsi="Arial" w:cs="Arial"/>
        </w:rPr>
        <w:t xml:space="preserve"> которое уже закачено на сервер, воспользуйтесь кнопкой «выбор на сервере»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8454F2" w:rsidP="00FD6621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64770</wp:posOffset>
            </wp:positionV>
            <wp:extent cx="228600" cy="205740"/>
            <wp:effectExtent l="0" t="0" r="0" b="3810"/>
            <wp:wrapSquare wrapText="bothSides"/>
            <wp:docPr id="183" name="Рисунок 183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 xml:space="preserve">Желательно, чтобы имя файла картинки (документа) состояло из латинских букв, знаков “-”,”_”,”.” и не содержало пробелов. </w:t>
      </w:r>
    </w:p>
    <w:p w:rsidR="004A4FCF" w:rsidRPr="00421D85" w:rsidRDefault="008454F2" w:rsidP="00FD6621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121920</wp:posOffset>
            </wp:positionV>
            <wp:extent cx="228600" cy="205740"/>
            <wp:effectExtent l="0" t="0" r="0" b="3810"/>
            <wp:wrapSquare wrapText="bothSides"/>
            <wp:docPr id="184" name="Рисунок 184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>Необходимо учесть, что названия файлов изображений и документов должны быть латинскими буквами без пробелов. Запрещены документы с расширением: .php, .pl, .js, .cgi, .phtml, .phtm, .php3, .php4. Разрешены картинки только с расширениями: .jpg, .jpeg, .gif, .png, .bmp.</w:t>
      </w:r>
    </w:p>
    <w:p w:rsidR="004A4FCF" w:rsidRPr="00421D85" w:rsidRDefault="004A4FCF">
      <w:pPr>
        <w:ind w:left="360"/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После выполнения этих операций вы можете либо добавить изображение в документ с настройками по умолчанию, либо перейти к редактированию свойств изображе</w:t>
      </w:r>
      <w:r w:rsidR="00FD6621">
        <w:rPr>
          <w:rFonts w:ascii="Arial" w:hAnsi="Arial" w:cs="Arial"/>
        </w:rPr>
        <w:t>ния</w:t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jc w:val="both"/>
        <w:rPr>
          <w:rFonts w:ascii="Arial" w:hAnsi="Arial" w:cs="Arial"/>
          <w:b/>
        </w:rPr>
      </w:pPr>
    </w:p>
    <w:p w:rsidR="004A4FCF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bCs/>
        </w:rPr>
        <w:t>Дополнительно имеется возможность вставки в документ флеш-файла (</w:t>
      </w:r>
      <w:r w:rsidRPr="00421D85">
        <w:rPr>
          <w:rFonts w:ascii="Arial" w:hAnsi="Arial" w:cs="Arial"/>
          <w:bCs/>
          <w:lang w:val="en-US"/>
        </w:rPr>
        <w:t>Macromedia</w:t>
      </w:r>
      <w:r w:rsidRPr="00421D85">
        <w:rPr>
          <w:rFonts w:ascii="Arial" w:hAnsi="Arial" w:cs="Arial"/>
          <w:bCs/>
        </w:rPr>
        <w:t xml:space="preserve"> </w:t>
      </w:r>
      <w:r w:rsidRPr="00421D85">
        <w:rPr>
          <w:rFonts w:ascii="Arial" w:hAnsi="Arial" w:cs="Arial"/>
          <w:bCs/>
          <w:lang w:val="en-US"/>
        </w:rPr>
        <w:t>Flash</w:t>
      </w:r>
      <w:r w:rsidRPr="00421D85">
        <w:rPr>
          <w:rFonts w:ascii="Arial" w:hAnsi="Arial" w:cs="Arial"/>
          <w:bCs/>
        </w:rPr>
        <w:t xml:space="preserve">) </w:t>
      </w:r>
      <w:r w:rsidR="00FD6621">
        <w:rPr>
          <w:noProof/>
        </w:rPr>
        <w:drawing>
          <wp:inline distT="0" distB="0" distL="0" distR="0" wp14:anchorId="23DD9515" wp14:editId="06AD1E00">
            <wp:extent cx="200025" cy="2190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«Вставка флеш».</w:t>
      </w:r>
    </w:p>
    <w:p w:rsidR="00FD6621" w:rsidRDefault="00FD6621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0563A74" wp14:editId="31287422">
            <wp:extent cx="4238625" cy="413385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 w:rsidP="009F5B8F">
      <w:pPr>
        <w:jc w:val="both"/>
        <w:rPr>
          <w:rFonts w:ascii="Arial" w:hAnsi="Arial" w:cs="Arial"/>
          <w:b/>
        </w:rPr>
      </w:pPr>
    </w:p>
    <w:p w:rsidR="004A4FCF" w:rsidRDefault="004A4FCF">
      <w:pPr>
        <w:jc w:val="both"/>
        <w:rPr>
          <w:rFonts w:ascii="Arial" w:hAnsi="Arial" w:cs="Arial"/>
          <w:bCs/>
        </w:rPr>
      </w:pPr>
      <w:r w:rsidRPr="00421D85">
        <w:rPr>
          <w:rFonts w:ascii="Arial" w:hAnsi="Arial" w:cs="Arial"/>
          <w:bCs/>
        </w:rPr>
        <w:t>Также имеется возможность вставки медиа-файла</w:t>
      </w:r>
      <w:r w:rsidR="00FD6621">
        <w:rPr>
          <w:rFonts w:ascii="Arial" w:hAnsi="Arial" w:cs="Arial"/>
          <w:bCs/>
        </w:rPr>
        <w:t xml:space="preserve"> – видео-ролика с </w:t>
      </w:r>
      <w:r w:rsidR="00FD6621">
        <w:rPr>
          <w:rFonts w:ascii="Arial" w:hAnsi="Arial" w:cs="Arial"/>
          <w:bCs/>
          <w:lang w:val="en-US"/>
        </w:rPr>
        <w:t>YouTube</w:t>
      </w:r>
      <w:r w:rsidRPr="00421D85">
        <w:rPr>
          <w:rFonts w:ascii="Arial" w:hAnsi="Arial" w:cs="Arial"/>
          <w:bCs/>
        </w:rPr>
        <w:t xml:space="preserve"> </w:t>
      </w:r>
      <w:r w:rsidR="00FD6621">
        <w:rPr>
          <w:noProof/>
        </w:rPr>
        <w:drawing>
          <wp:inline distT="0" distB="0" distL="0" distR="0" wp14:anchorId="01C9884E" wp14:editId="2B7EC272">
            <wp:extent cx="228600" cy="2095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Cs/>
        </w:rPr>
        <w:t>.</w:t>
      </w:r>
    </w:p>
    <w:p w:rsidR="00FC4816" w:rsidRPr="00421D85" w:rsidRDefault="00FC4816">
      <w:pPr>
        <w:jc w:val="both"/>
        <w:rPr>
          <w:rFonts w:ascii="Arial" w:hAnsi="Arial" w:cs="Arial"/>
          <w:bCs/>
        </w:rPr>
      </w:pPr>
    </w:p>
    <w:p w:rsidR="004A4FCF" w:rsidRPr="00421D85" w:rsidRDefault="00FD6621" w:rsidP="00FD6621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AC136D3" wp14:editId="7036E25B">
            <wp:extent cx="5076825" cy="368617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ind w:left="360"/>
        <w:jc w:val="both"/>
        <w:rPr>
          <w:rFonts w:ascii="Arial" w:hAnsi="Arial" w:cs="Arial"/>
          <w:b/>
        </w:rPr>
      </w:pPr>
    </w:p>
    <w:p w:rsidR="004A4FCF" w:rsidRPr="00421D85" w:rsidRDefault="004A4FCF">
      <w:pPr>
        <w:pStyle w:val="3"/>
      </w:pPr>
      <w:r w:rsidRPr="00421D85">
        <w:rPr>
          <w:b w:val="0"/>
        </w:rPr>
        <w:br w:type="page"/>
      </w:r>
      <w:bookmarkStart w:id="157" w:name="_Toc131271992"/>
      <w:bookmarkStart w:id="158" w:name="_Toc131272031"/>
      <w:bookmarkStart w:id="159" w:name="_Toc158287761"/>
      <w:bookmarkStart w:id="160" w:name="_Toc158302156"/>
      <w:bookmarkStart w:id="161" w:name="_Toc50034431"/>
      <w:r w:rsidRPr="00421D85">
        <w:lastRenderedPageBreak/>
        <w:t>3.1</w:t>
      </w:r>
      <w:r w:rsidR="006C21B1">
        <w:t>3</w:t>
      </w:r>
      <w:r w:rsidRPr="00421D85">
        <w:t>.4. Работа с гипперссылками</w:t>
      </w:r>
      <w:bookmarkEnd w:id="157"/>
      <w:bookmarkEnd w:id="158"/>
      <w:bookmarkEnd w:id="159"/>
      <w:bookmarkEnd w:id="160"/>
      <w:bookmarkEnd w:id="161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bCs/>
        </w:rPr>
        <w:t>Действия этого инструмента применяются к выделению в текущем документе. Поэтому предварительно необходимо выделить участок текста, который вы хотите сделать ссылкой.</w:t>
      </w:r>
    </w:p>
    <w:p w:rsidR="004A4FCF" w:rsidRPr="00421D85" w:rsidRDefault="004A4FCF">
      <w:pPr>
        <w:jc w:val="both"/>
        <w:rPr>
          <w:rFonts w:ascii="Arial" w:hAnsi="Arial" w:cs="Arial"/>
          <w:bCs/>
        </w:rPr>
      </w:pPr>
    </w:p>
    <w:p w:rsidR="004A4FCF" w:rsidRPr="00421D85" w:rsidRDefault="004A4FCF">
      <w:pPr>
        <w:jc w:val="both"/>
        <w:rPr>
          <w:rFonts w:ascii="Arial" w:hAnsi="Arial" w:cs="Arial"/>
          <w:b/>
        </w:rPr>
      </w:pPr>
      <w:r w:rsidRPr="00421D85">
        <w:rPr>
          <w:rFonts w:ascii="Arial" w:hAnsi="Arial" w:cs="Arial"/>
          <w:bCs/>
        </w:rPr>
        <w:t>Для вставки ссылки на адрес электронной почты, внешний ресурс в сети Интернет, закладку в документе или файл на сервере воспользуйтесь кнопкой</w:t>
      </w:r>
      <w:r w:rsidR="00FC4816">
        <w:rPr>
          <w:noProof/>
        </w:rPr>
        <w:drawing>
          <wp:inline distT="0" distB="0" distL="0" distR="0" wp14:anchorId="7F7AF58A" wp14:editId="2B2AABAA">
            <wp:extent cx="200025" cy="180975"/>
            <wp:effectExtent l="0" t="0" r="9525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«Вставить гипперссылку»</w:t>
      </w:r>
      <w:r w:rsidRPr="00421D85">
        <w:rPr>
          <w:rFonts w:ascii="Arial" w:hAnsi="Arial" w:cs="Arial"/>
          <w:bCs/>
        </w:rPr>
        <w:t>.</w:t>
      </w:r>
    </w:p>
    <w:p w:rsidR="004A4FCF" w:rsidRPr="00421D85" w:rsidRDefault="004A4FCF">
      <w:pPr>
        <w:jc w:val="both"/>
        <w:rPr>
          <w:rFonts w:ascii="Arial" w:hAnsi="Arial" w:cs="Arial"/>
          <w:b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Данный инструмент также позволяет добавить ссылку на файл из текущего документа. Выделите текст, который будет ссылкой и выберите «Внутренняя ссылка». Если документ уже находится на вашем сайте, то выберите его в левом поле открывшегося диалогового окна. Если он размещен на локальном или сетевом диске </w:t>
      </w:r>
      <w:r w:rsidR="00FC4816">
        <w:rPr>
          <w:rFonts w:ascii="Arial" w:hAnsi="Arial" w:cs="Arial"/>
        </w:rPr>
        <w:t>загрузите его</w:t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jc w:val="both"/>
        <w:rPr>
          <w:rFonts w:ascii="Arial" w:hAnsi="Arial" w:cs="Arial"/>
          <w:b/>
        </w:rPr>
      </w:pPr>
    </w:p>
    <w:p w:rsidR="004A4FCF" w:rsidRPr="00421D85" w:rsidRDefault="00FC4816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248753B" wp14:editId="19B86069">
            <wp:extent cx="3552825" cy="3371850"/>
            <wp:effectExtent l="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pStyle w:val="3"/>
      </w:pPr>
      <w:bookmarkStart w:id="162" w:name="_Toc131271994"/>
      <w:bookmarkStart w:id="163" w:name="_Toc131272033"/>
      <w:bookmarkStart w:id="164" w:name="_Toc158287763"/>
      <w:bookmarkStart w:id="165" w:name="_Toc158302158"/>
      <w:bookmarkStart w:id="166" w:name="_Toc50034432"/>
      <w:r w:rsidRPr="00421D85">
        <w:t>3.1</w:t>
      </w:r>
      <w:r w:rsidR="006C21B1">
        <w:t>3</w:t>
      </w:r>
      <w:r w:rsidR="00476CD8">
        <w:t>.5</w:t>
      </w:r>
      <w:r w:rsidRPr="00421D85">
        <w:t>. Работа со стилями и форматированием</w:t>
      </w:r>
      <w:bookmarkEnd w:id="162"/>
      <w:bookmarkEnd w:id="163"/>
      <w:bookmarkEnd w:id="164"/>
      <w:bookmarkEnd w:id="165"/>
      <w:bookmarkEnd w:id="166"/>
    </w:p>
    <w:p w:rsidR="004A4FCF" w:rsidRDefault="004A4FCF">
      <w:pPr>
        <w:jc w:val="both"/>
        <w:rPr>
          <w:rFonts w:ascii="Arial" w:hAnsi="Arial" w:cs="Arial"/>
          <w:bCs/>
        </w:rPr>
      </w:pPr>
      <w:r w:rsidRPr="00421D85">
        <w:rPr>
          <w:rFonts w:ascii="Arial" w:hAnsi="Arial" w:cs="Arial"/>
          <w:bCs/>
        </w:rPr>
        <w:t>Данный инструмент</w:t>
      </w:r>
      <w:r w:rsidR="00FC4816">
        <w:rPr>
          <w:rFonts w:ascii="Arial" w:hAnsi="Arial" w:cs="Arial"/>
          <w:bCs/>
        </w:rPr>
        <w:t xml:space="preserve"> </w:t>
      </w:r>
      <w:r w:rsidRPr="00421D85">
        <w:rPr>
          <w:rFonts w:ascii="Arial" w:hAnsi="Arial" w:cs="Arial"/>
          <w:bCs/>
        </w:rPr>
        <w:t xml:space="preserve"> </w:t>
      </w:r>
      <w:r w:rsidR="00FC4816">
        <w:rPr>
          <w:noProof/>
        </w:rPr>
        <w:drawing>
          <wp:inline distT="0" distB="0" distL="0" distR="0" wp14:anchorId="461A75E5" wp14:editId="57C4FB11">
            <wp:extent cx="914400" cy="3048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816">
        <w:rPr>
          <w:rFonts w:ascii="Arial" w:hAnsi="Arial" w:cs="Arial"/>
          <w:bCs/>
        </w:rPr>
        <w:t xml:space="preserve">  </w:t>
      </w:r>
      <w:r w:rsidRPr="00421D85">
        <w:rPr>
          <w:rFonts w:ascii="Arial" w:hAnsi="Arial" w:cs="Arial"/>
          <w:bCs/>
        </w:rPr>
        <w:t>позволяет производить форматирование</w:t>
      </w:r>
      <w:r w:rsidR="00FC4816">
        <w:rPr>
          <w:rFonts w:ascii="Arial" w:hAnsi="Arial" w:cs="Arial"/>
          <w:bCs/>
        </w:rPr>
        <w:t xml:space="preserve"> текста</w:t>
      </w:r>
      <w:r w:rsidRPr="00421D85">
        <w:rPr>
          <w:rFonts w:ascii="Arial" w:hAnsi="Arial" w:cs="Arial"/>
          <w:bCs/>
        </w:rPr>
        <w:t>:</w:t>
      </w:r>
    </w:p>
    <w:p w:rsidR="009F5B8F" w:rsidRPr="00421D85" w:rsidRDefault="009F5B8F">
      <w:pPr>
        <w:jc w:val="both"/>
        <w:rPr>
          <w:rFonts w:ascii="Arial" w:hAnsi="Arial" w:cs="Arial"/>
        </w:rPr>
      </w:pPr>
    </w:p>
    <w:p w:rsidR="004A4FCF" w:rsidRPr="00421D85" w:rsidRDefault="00FC4816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77AF092" wp14:editId="11E2029E">
            <wp:extent cx="1162050" cy="1515078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162705" cy="151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pStyle w:val="3"/>
      </w:pPr>
      <w:bookmarkStart w:id="167" w:name="_Toc131271995"/>
      <w:bookmarkStart w:id="168" w:name="_Toc131272034"/>
      <w:bookmarkStart w:id="169" w:name="_Toc158287764"/>
      <w:bookmarkStart w:id="170" w:name="_Toc158302159"/>
      <w:bookmarkStart w:id="171" w:name="_Toc50034433"/>
      <w:r w:rsidRPr="00421D85">
        <w:lastRenderedPageBreak/>
        <w:t>3.1</w:t>
      </w:r>
      <w:r w:rsidR="006C21B1">
        <w:t>3</w:t>
      </w:r>
      <w:r w:rsidR="00476CD8">
        <w:t>.6</w:t>
      </w:r>
      <w:r w:rsidRPr="00421D85">
        <w:t>. Работа со стилями</w:t>
      </w:r>
      <w:bookmarkEnd w:id="167"/>
      <w:bookmarkEnd w:id="168"/>
      <w:bookmarkEnd w:id="169"/>
      <w:bookmarkEnd w:id="170"/>
      <w:bookmarkEnd w:id="171"/>
    </w:p>
    <w:p w:rsidR="004A4FCF" w:rsidRPr="00421D85" w:rsidRDefault="004A4FCF">
      <w:pPr>
        <w:jc w:val="both"/>
        <w:rPr>
          <w:rFonts w:ascii="Arial" w:hAnsi="Arial" w:cs="Arial"/>
          <w:bCs/>
        </w:rPr>
      </w:pPr>
      <w:r w:rsidRPr="00421D85">
        <w:rPr>
          <w:rFonts w:ascii="Arial" w:hAnsi="Arial" w:cs="Arial"/>
          <w:bCs/>
        </w:rPr>
        <w:t xml:space="preserve">Данный инструмент </w:t>
      </w:r>
      <w:r w:rsidR="00FC4816">
        <w:rPr>
          <w:noProof/>
        </w:rPr>
        <w:drawing>
          <wp:inline distT="0" distB="0" distL="0" distR="0" wp14:anchorId="3AE45127" wp14:editId="7D2A76B2">
            <wp:extent cx="923925" cy="314325"/>
            <wp:effectExtent l="0" t="0" r="9525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bCs/>
        </w:rPr>
        <w:t>позволяет назначать тексту заложенный в дизайн стиль, выбрав соотвествующий из списка (если есть доступные стили).</w:t>
      </w:r>
    </w:p>
    <w:p w:rsidR="004A4FCF" w:rsidRPr="00421D85" w:rsidRDefault="004A4FCF">
      <w:pPr>
        <w:ind w:left="360"/>
        <w:jc w:val="both"/>
        <w:rPr>
          <w:rFonts w:ascii="Arial" w:hAnsi="Arial" w:cs="Arial"/>
          <w:b/>
        </w:rPr>
      </w:pPr>
    </w:p>
    <w:p w:rsidR="004A4FCF" w:rsidRPr="00421D85" w:rsidRDefault="007F7916" w:rsidP="007F7916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1050AB" wp14:editId="1DF265B8">
            <wp:extent cx="1476375" cy="193357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ind w:left="540"/>
        <w:jc w:val="both"/>
        <w:rPr>
          <w:rFonts w:ascii="Arial" w:hAnsi="Arial" w:cs="Arial"/>
        </w:rPr>
      </w:pPr>
    </w:p>
    <w:p w:rsidR="004A4FCF" w:rsidRPr="00421D85" w:rsidRDefault="004A4FCF">
      <w:pPr>
        <w:spacing w:line="140" w:lineRule="atLeast"/>
        <w:jc w:val="center"/>
        <w:rPr>
          <w:rFonts w:ascii="Arial" w:hAnsi="Arial" w:cs="Arial"/>
          <w:b/>
          <w:sz w:val="32"/>
          <w:szCs w:val="32"/>
        </w:rPr>
      </w:pPr>
    </w:p>
    <w:p w:rsidR="004A4FCF" w:rsidRPr="00421D85" w:rsidRDefault="004A4FCF">
      <w:pPr>
        <w:pStyle w:val="1"/>
      </w:pPr>
      <w:bookmarkStart w:id="172" w:name="_Статистика"/>
      <w:bookmarkStart w:id="173" w:name="_Toc131238482"/>
      <w:bookmarkStart w:id="174" w:name="_Toc131272000"/>
      <w:bookmarkStart w:id="175" w:name="_Toc131272039"/>
      <w:bookmarkStart w:id="176" w:name="_Toc158287772"/>
      <w:bookmarkStart w:id="177" w:name="_Toc158302162"/>
      <w:bookmarkStart w:id="178" w:name="_Toc50034434"/>
      <w:bookmarkEnd w:id="172"/>
      <w:r w:rsidRPr="00421D85">
        <w:t>4. Устранение неисправностей</w:t>
      </w:r>
      <w:bookmarkEnd w:id="173"/>
      <w:bookmarkEnd w:id="174"/>
      <w:bookmarkEnd w:id="175"/>
      <w:bookmarkEnd w:id="176"/>
      <w:bookmarkEnd w:id="177"/>
      <w:bookmarkEnd w:id="178"/>
    </w:p>
    <w:p w:rsidR="004A4FCF" w:rsidRPr="00421D85" w:rsidRDefault="004A4FCF">
      <w:pPr>
        <w:jc w:val="both"/>
        <w:rPr>
          <w:rFonts w:ascii="Arial" w:hAnsi="Arial" w:cs="Arial"/>
          <w:color w:val="000000"/>
        </w:rPr>
      </w:pPr>
      <w:r w:rsidRPr="00421D85">
        <w:rPr>
          <w:rFonts w:ascii="Arial" w:hAnsi="Arial" w:cs="Arial"/>
          <w:color w:val="000000"/>
        </w:rPr>
        <w:t xml:space="preserve">В этом разделе представлены инструкции по устранению некоторых проблем, которые могут возникнуть в процессе работы с системой. Если данный раздел не поможет вам в устранении возникшей неполадки, свяжитесь с группой поддержки по адресу </w:t>
      </w:r>
      <w:hyperlink r:id="rId120" w:history="1">
        <w:r w:rsidRPr="00421D85">
          <w:rPr>
            <w:rStyle w:val="a4"/>
            <w:rFonts w:ascii="Arial" w:hAnsi="Arial" w:cs="Arial"/>
            <w:lang w:val="en-US"/>
          </w:rPr>
          <w:t>support</w:t>
        </w:r>
        <w:r w:rsidRPr="00421D85">
          <w:rPr>
            <w:rStyle w:val="a4"/>
            <w:rFonts w:ascii="Arial" w:hAnsi="Arial" w:cs="Arial"/>
          </w:rPr>
          <w:t>@</w:t>
        </w:r>
        <w:r w:rsidRPr="00421D85">
          <w:rPr>
            <w:rStyle w:val="a4"/>
            <w:rFonts w:ascii="Arial" w:hAnsi="Arial" w:cs="Arial"/>
            <w:lang w:val="en-US"/>
          </w:rPr>
          <w:t>dextra</w:t>
        </w:r>
        <w:r w:rsidRPr="00421D85">
          <w:rPr>
            <w:rStyle w:val="a4"/>
            <w:rFonts w:ascii="Arial" w:hAnsi="Arial" w:cs="Arial"/>
          </w:rPr>
          <w:t>.</w:t>
        </w:r>
        <w:r w:rsidRPr="00421D85">
          <w:rPr>
            <w:rStyle w:val="a4"/>
            <w:rFonts w:ascii="Arial" w:hAnsi="Arial" w:cs="Arial"/>
            <w:lang w:val="en-US"/>
          </w:rPr>
          <w:t>ru</w:t>
        </w:r>
      </w:hyperlink>
      <w:r w:rsidRPr="00421D85">
        <w:rPr>
          <w:rFonts w:ascii="Arial" w:hAnsi="Arial" w:cs="Arial"/>
          <w:color w:val="000000"/>
        </w:rPr>
        <w:t xml:space="preserve"> или </w:t>
      </w:r>
      <w:hyperlink r:id="rId121" w:history="1">
        <w:r w:rsidRPr="00421D85">
          <w:rPr>
            <w:rStyle w:val="a4"/>
            <w:rFonts w:ascii="Arial" w:hAnsi="Arial" w:cs="Arial"/>
          </w:rPr>
          <w:t>www.dextra.ru</w:t>
        </w:r>
      </w:hyperlink>
      <w:r w:rsidRPr="00421D85">
        <w:rPr>
          <w:rFonts w:ascii="Arial" w:hAnsi="Arial" w:cs="Arial"/>
          <w:color w:val="000000"/>
        </w:rPr>
        <w:t xml:space="preserve">. </w:t>
      </w:r>
    </w:p>
    <w:p w:rsidR="004A4FCF" w:rsidRPr="00421D85" w:rsidRDefault="004A4FCF">
      <w:pPr>
        <w:jc w:val="both"/>
        <w:rPr>
          <w:rFonts w:ascii="Arial" w:hAnsi="Arial" w:cs="Arial"/>
          <w:color w:val="000000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6"/>
        <w:gridCol w:w="6966"/>
      </w:tblGrid>
      <w:tr w:rsidR="004A4FCF" w:rsidRPr="00421D85">
        <w:tc>
          <w:tcPr>
            <w:tcW w:w="2538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421D85">
              <w:rPr>
                <w:rFonts w:ascii="Arial" w:hAnsi="Arial" w:cs="Arial"/>
                <w:bCs/>
                <w:color w:val="000000"/>
              </w:rPr>
              <w:t>Проблемы</w:t>
            </w:r>
          </w:p>
        </w:tc>
        <w:tc>
          <w:tcPr>
            <w:tcW w:w="7902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421D85">
              <w:rPr>
                <w:rFonts w:ascii="Arial" w:hAnsi="Arial" w:cs="Arial"/>
                <w:bCs/>
                <w:color w:val="000000"/>
              </w:rPr>
              <w:t>Руководство по устранению</w:t>
            </w:r>
          </w:p>
        </w:tc>
      </w:tr>
      <w:tr w:rsidR="004A4FCF" w:rsidRPr="00421D85">
        <w:tc>
          <w:tcPr>
            <w:tcW w:w="2538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color w:val="000000"/>
              </w:rPr>
            </w:pPr>
            <w:bookmarkStart w:id="179" w:name="env_not_run"/>
            <w:r w:rsidRPr="00421D85">
              <w:rPr>
                <w:rFonts w:ascii="Arial" w:hAnsi="Arial" w:cs="Arial"/>
                <w:color w:val="000000"/>
              </w:rPr>
              <w:t>Интерфейс администратора не запускается</w:t>
            </w:r>
            <w:bookmarkEnd w:id="179"/>
          </w:p>
        </w:tc>
        <w:tc>
          <w:tcPr>
            <w:tcW w:w="7902" w:type="dxa"/>
          </w:tcPr>
          <w:p w:rsidR="004A4FCF" w:rsidRPr="00421D85" w:rsidRDefault="004A4FCF">
            <w:pPr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Оболочка не запускаться по следующим причинам: </w:t>
            </w:r>
          </w:p>
          <w:p w:rsidR="004A4FCF" w:rsidRPr="00421D85" w:rsidRDefault="004A4FCF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>Нет соединения с Интернетом. Убедитесь, что у вас есть соединение с Интернетом, для этого откройте браузер и наберите, к примеру, адрес «http://www.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dextra</w:t>
            </w:r>
            <w:r w:rsidRPr="00421D85">
              <w:rPr>
                <w:rFonts w:ascii="Arial" w:hAnsi="Arial" w:cs="Arial"/>
                <w:color w:val="000000"/>
              </w:rPr>
              <w:t>.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ru</w:t>
            </w:r>
            <w:r w:rsidRPr="00421D85">
              <w:rPr>
                <w:rFonts w:ascii="Arial" w:hAnsi="Arial" w:cs="Arial"/>
                <w:color w:val="000000"/>
              </w:rPr>
              <w:t>» или «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http</w:t>
            </w:r>
            <w:r w:rsidRPr="00421D85">
              <w:rPr>
                <w:rFonts w:ascii="Arial" w:hAnsi="Arial" w:cs="Arial"/>
                <w:color w:val="000000"/>
              </w:rPr>
              <w:t>://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www</w:t>
            </w:r>
            <w:r w:rsidRPr="00421D85">
              <w:rPr>
                <w:rFonts w:ascii="Arial" w:hAnsi="Arial" w:cs="Arial"/>
                <w:color w:val="000000"/>
              </w:rPr>
              <w:t>.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yandex</w:t>
            </w:r>
            <w:r w:rsidRPr="00421D85">
              <w:rPr>
                <w:rFonts w:ascii="Arial" w:hAnsi="Arial" w:cs="Arial"/>
                <w:color w:val="000000"/>
              </w:rPr>
              <w:t>.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ru</w:t>
            </w:r>
            <w:r w:rsidRPr="00421D85">
              <w:rPr>
                <w:rFonts w:ascii="Arial" w:hAnsi="Arial" w:cs="Arial"/>
                <w:color w:val="000000"/>
              </w:rPr>
              <w:t xml:space="preserve">». Если соединения с Интернетом действительно нет, то обратитесь к сетевому или системному администратору. </w:t>
            </w:r>
          </w:p>
          <w:p w:rsidR="004A4FCF" w:rsidRPr="00421D85" w:rsidRDefault="004A4FCF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Неправильно введен адрес оболочки управления. Проверьте в браузере правильность введенного адреса оболочки управления. Если вы забыли адрес оболочки управления, то свяжитесь с группой поддержки с просьбой выслать вам адрес оболочки управления. </w:t>
            </w:r>
          </w:p>
        </w:tc>
      </w:tr>
      <w:tr w:rsidR="004A4FCF" w:rsidRPr="00421D85">
        <w:tc>
          <w:tcPr>
            <w:tcW w:w="2538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color w:val="000000"/>
              </w:rPr>
            </w:pPr>
            <w:bookmarkStart w:id="180" w:name="not_auth" w:colFirst="0" w:colLast="0"/>
            <w:r w:rsidRPr="00421D85">
              <w:rPr>
                <w:rFonts w:ascii="Arial" w:hAnsi="Arial" w:cs="Arial"/>
                <w:color w:val="000000"/>
              </w:rPr>
              <w:t>Я забыл пароль</w:t>
            </w:r>
          </w:p>
        </w:tc>
        <w:tc>
          <w:tcPr>
            <w:tcW w:w="7902" w:type="dxa"/>
          </w:tcPr>
          <w:p w:rsidR="004A4FCF" w:rsidRPr="00421D85" w:rsidRDefault="004A4FCF">
            <w:pPr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Вам нужно обратиться в группу поддержки. </w:t>
            </w:r>
          </w:p>
        </w:tc>
      </w:tr>
      <w:tr w:rsidR="004A4FCF" w:rsidRPr="00421D85">
        <w:tc>
          <w:tcPr>
            <w:tcW w:w="2538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>Я не могу авторизироваться в системе</w:t>
            </w:r>
          </w:p>
        </w:tc>
        <w:tc>
          <w:tcPr>
            <w:tcW w:w="7902" w:type="dxa"/>
          </w:tcPr>
          <w:p w:rsidR="004A4FCF" w:rsidRPr="00421D85" w:rsidRDefault="004A4FCF">
            <w:pPr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Если система вас не узнает, то попробуйте сделать следующее: </w:t>
            </w:r>
          </w:p>
          <w:p w:rsidR="004A4FCF" w:rsidRPr="00421D85" w:rsidRDefault="004A4FCF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lastRenderedPageBreak/>
              <w:t xml:space="preserve">Проверьте правильность ввода логина и пароля. Проверьте, включен или отключен у вас на клавиатуре «CapsLock», переключены ли вы на нужную раскладку клавиатуры. Попробуйте набрать логин и пароль более внимательно еще раз. </w:t>
            </w:r>
          </w:p>
          <w:p w:rsidR="004A4FCF" w:rsidRPr="00421D85" w:rsidRDefault="004A4FCF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Пароль был изменен. Возможно, что по каким-то причинам группа поддержки изменила пароль. Обратитесь с этим вопросом к группе поддержки. </w:t>
            </w:r>
          </w:p>
        </w:tc>
      </w:tr>
      <w:tr w:rsidR="004A4FCF" w:rsidRPr="00421D85">
        <w:tc>
          <w:tcPr>
            <w:tcW w:w="2538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color w:val="000000"/>
              </w:rPr>
            </w:pPr>
            <w:bookmarkStart w:id="181" w:name="data_were_lost"/>
            <w:bookmarkEnd w:id="180"/>
            <w:r w:rsidRPr="00421D85">
              <w:rPr>
                <w:rFonts w:ascii="Arial" w:hAnsi="Arial" w:cs="Arial"/>
                <w:color w:val="000000"/>
              </w:rPr>
              <w:lastRenderedPageBreak/>
              <w:t>Изменения, которые я произвел, потерялись</w:t>
            </w:r>
            <w:bookmarkEnd w:id="181"/>
          </w:p>
        </w:tc>
        <w:tc>
          <w:tcPr>
            <w:tcW w:w="7902" w:type="dxa"/>
          </w:tcPr>
          <w:p w:rsidR="004A4FCF" w:rsidRPr="00421D85" w:rsidRDefault="004A4FCF">
            <w:pPr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Произведенные вами изменения могли не сохраниться по следующим причинам: </w:t>
            </w:r>
          </w:p>
          <w:p w:rsidR="004A4FCF" w:rsidRPr="00421D85" w:rsidRDefault="004A4FCF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После внесения каких-то изменений, вы забыли сохранить эти изменения в системе (не нажали кнопку «Сохранить», не сохранили отредактированную страницу в редакторе и т.д.). </w:t>
            </w:r>
          </w:p>
          <w:p w:rsidR="004A4FCF" w:rsidRPr="00421D85" w:rsidRDefault="004A4FCF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Оборвалось соединение с Интернетом. Возможно, что после того, как вы внесли изменения, оборвалась связь с Интернетом. В результате этого система не смогла получить и сохранить внесенные вами изменения. </w:t>
            </w:r>
          </w:p>
          <w:p w:rsidR="004A4FCF" w:rsidRPr="00421D85" w:rsidRDefault="004A4FCF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>Страница закэшировалось. Вполне возможно, что ваш браузер, показывает страницы не с нашего сервера, а из кэша. Попробуйте обновить страницу, если это не поможет, то тогда обратитесь с вопросом по кэшированию ваб-страничек к системному или сетевому администратору.</w:t>
            </w:r>
          </w:p>
        </w:tc>
      </w:tr>
      <w:tr w:rsidR="004A4FCF" w:rsidRPr="00421D85">
        <w:tc>
          <w:tcPr>
            <w:tcW w:w="2538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>Изменения, которые я внес в системе управления, на сайте не отображаются</w:t>
            </w:r>
          </w:p>
        </w:tc>
        <w:tc>
          <w:tcPr>
            <w:tcW w:w="7902" w:type="dxa"/>
          </w:tcPr>
          <w:p w:rsidR="004A4FCF" w:rsidRPr="00421D85" w:rsidRDefault="004A4FCF">
            <w:pPr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>В данном случае страницы Вашего сайта закешировались либо у Вас на компьютере, либо на проксе-сервере Вашего провайдера.</w:t>
            </w:r>
          </w:p>
          <w:p w:rsidR="004A4FCF" w:rsidRPr="00421D85" w:rsidRDefault="004A4FCF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4A4FCF" w:rsidRPr="00421D85" w:rsidRDefault="004A4FCF">
            <w:pPr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Для того чтобы увидеть изменения, нажмите в 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Microsoft</w:t>
            </w:r>
            <w:r w:rsidRPr="00421D85">
              <w:rPr>
                <w:rFonts w:ascii="Arial" w:hAnsi="Arial" w:cs="Arial"/>
                <w:color w:val="000000"/>
              </w:rPr>
              <w:t xml:space="preserve"> 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Internet</w:t>
            </w:r>
            <w:r w:rsidRPr="00421D85">
              <w:rPr>
                <w:rFonts w:ascii="Arial" w:hAnsi="Arial" w:cs="Arial"/>
                <w:color w:val="000000"/>
              </w:rPr>
              <w:t xml:space="preserve"> 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Explorer</w:t>
            </w:r>
            <w:r w:rsidRPr="00421D85">
              <w:rPr>
                <w:rFonts w:ascii="Arial" w:hAnsi="Arial" w:cs="Arial"/>
                <w:color w:val="000000"/>
              </w:rPr>
              <w:t>-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e</w:t>
            </w:r>
            <w:r w:rsidRPr="00421D85">
              <w:rPr>
                <w:rFonts w:ascii="Arial" w:hAnsi="Arial" w:cs="Arial"/>
                <w:color w:val="000000"/>
              </w:rPr>
              <w:t xml:space="preserve"> сочетание клавиш 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Ctrl</w:t>
            </w:r>
            <w:r w:rsidRPr="00421D85">
              <w:rPr>
                <w:rFonts w:ascii="Arial" w:hAnsi="Arial" w:cs="Arial"/>
                <w:color w:val="000000"/>
              </w:rPr>
              <w:t>-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F</w:t>
            </w:r>
            <w:r w:rsidRPr="00421D85">
              <w:rPr>
                <w:rFonts w:ascii="Arial" w:hAnsi="Arial" w:cs="Arial"/>
                <w:color w:val="000000"/>
              </w:rPr>
              <w:t>5. Это обновить страницу непосредственно с сервера.</w:t>
            </w:r>
          </w:p>
        </w:tc>
      </w:tr>
    </w:tbl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Default="004A4FCF">
      <w:pPr>
        <w:rPr>
          <w:rFonts w:ascii="Arial" w:hAnsi="Arial" w:cs="Arial"/>
          <w:b/>
        </w:rPr>
      </w:pPr>
    </w:p>
    <w:p w:rsidR="009F5B8F" w:rsidRPr="00421D85" w:rsidRDefault="009F5B8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pStyle w:val="1"/>
      </w:pPr>
      <w:bookmarkStart w:id="182" w:name="_Toc131238483"/>
      <w:bookmarkStart w:id="183" w:name="_Toc131272001"/>
      <w:bookmarkStart w:id="184" w:name="_Toc131272040"/>
      <w:bookmarkStart w:id="185" w:name="_Toc158287773"/>
      <w:bookmarkStart w:id="186" w:name="_Toc158302163"/>
      <w:bookmarkStart w:id="187" w:name="_Toc50034435"/>
      <w:r w:rsidRPr="00421D85">
        <w:t>5. Контактная информация</w:t>
      </w:r>
      <w:bookmarkEnd w:id="182"/>
      <w:bookmarkEnd w:id="183"/>
      <w:bookmarkEnd w:id="184"/>
      <w:bookmarkEnd w:id="185"/>
      <w:bookmarkEnd w:id="186"/>
      <w:bookmarkEnd w:id="187"/>
    </w:p>
    <w:p w:rsidR="004A4FCF" w:rsidRPr="00421D85" w:rsidRDefault="004A4FCF">
      <w:pPr>
        <w:spacing w:line="360" w:lineRule="auto"/>
        <w:jc w:val="center"/>
        <w:rPr>
          <w:rFonts w:ascii="Arial" w:hAnsi="Arial" w:cs="Arial"/>
        </w:rPr>
      </w:pPr>
      <w:r w:rsidRPr="00421D85">
        <w:rPr>
          <w:rFonts w:ascii="Arial" w:hAnsi="Arial" w:cs="Arial"/>
        </w:rPr>
        <w:t>Интернет-агентство «</w:t>
      </w:r>
      <w:r w:rsidRPr="00421D85">
        <w:rPr>
          <w:rFonts w:ascii="Arial" w:hAnsi="Arial" w:cs="Arial"/>
          <w:lang w:val="en-US"/>
        </w:rPr>
        <w:t>DEXTRA</w:t>
      </w:r>
      <w:r w:rsidRPr="00421D85">
        <w:rPr>
          <w:rFonts w:ascii="Arial" w:hAnsi="Arial" w:cs="Arial"/>
        </w:rPr>
        <w:t>»</w:t>
      </w:r>
    </w:p>
    <w:p w:rsidR="004A4FCF" w:rsidRPr="00421D85" w:rsidRDefault="004A4FCF">
      <w:pPr>
        <w:spacing w:line="360" w:lineRule="auto"/>
        <w:jc w:val="center"/>
        <w:rPr>
          <w:rFonts w:ascii="Arial" w:hAnsi="Arial" w:cs="Arial"/>
        </w:rPr>
      </w:pPr>
      <w:r w:rsidRPr="00421D85">
        <w:rPr>
          <w:rFonts w:ascii="Arial" w:hAnsi="Arial" w:cs="Arial"/>
        </w:rPr>
        <w:t>Россия, г.Челябинск</w:t>
      </w:r>
    </w:p>
    <w:p w:rsidR="004A4FCF" w:rsidRPr="00421D85" w:rsidRDefault="004A4FCF">
      <w:pPr>
        <w:spacing w:line="360" w:lineRule="auto"/>
        <w:jc w:val="center"/>
        <w:rPr>
          <w:rFonts w:ascii="Arial" w:hAnsi="Arial" w:cs="Arial"/>
        </w:rPr>
      </w:pPr>
      <w:r w:rsidRPr="00421D85">
        <w:rPr>
          <w:rFonts w:ascii="Arial" w:hAnsi="Arial" w:cs="Arial"/>
        </w:rPr>
        <w:t>ул.</w:t>
      </w:r>
      <w:r w:rsidR="00FC4816">
        <w:rPr>
          <w:rFonts w:ascii="Arial" w:hAnsi="Arial" w:cs="Arial"/>
        </w:rPr>
        <w:t>Воровского</w:t>
      </w:r>
      <w:r w:rsidRPr="00421D85">
        <w:rPr>
          <w:rFonts w:ascii="Arial" w:hAnsi="Arial" w:cs="Arial"/>
        </w:rPr>
        <w:t xml:space="preserve">, </w:t>
      </w:r>
      <w:r w:rsidR="00FC4816">
        <w:rPr>
          <w:rFonts w:ascii="Arial" w:hAnsi="Arial" w:cs="Arial"/>
        </w:rPr>
        <w:t>36В</w:t>
      </w:r>
    </w:p>
    <w:p w:rsidR="004A4FCF" w:rsidRPr="00421D85" w:rsidRDefault="00FC4816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Телефон: +7 (351) 247-44-57</w:t>
      </w:r>
    </w:p>
    <w:p w:rsidR="004A4FCF" w:rsidRPr="00FC4816" w:rsidRDefault="004A4FCF">
      <w:pPr>
        <w:spacing w:line="360" w:lineRule="auto"/>
        <w:jc w:val="center"/>
        <w:rPr>
          <w:rFonts w:ascii="Arial" w:hAnsi="Arial" w:cs="Arial"/>
        </w:rPr>
      </w:pPr>
      <w:r w:rsidRPr="00421D85">
        <w:rPr>
          <w:rFonts w:ascii="Arial" w:hAnsi="Arial" w:cs="Arial"/>
          <w:lang w:val="en-US"/>
        </w:rPr>
        <w:t>E</w:t>
      </w:r>
      <w:r w:rsidRPr="00FC4816">
        <w:rPr>
          <w:rFonts w:ascii="Arial" w:hAnsi="Arial" w:cs="Arial"/>
        </w:rPr>
        <w:t>-</w:t>
      </w:r>
      <w:r w:rsidRPr="00421D85">
        <w:rPr>
          <w:rFonts w:ascii="Arial" w:hAnsi="Arial" w:cs="Arial"/>
          <w:lang w:val="en-US"/>
        </w:rPr>
        <w:t>mail</w:t>
      </w:r>
      <w:r w:rsidRPr="00FC4816">
        <w:rPr>
          <w:rFonts w:ascii="Arial" w:hAnsi="Arial" w:cs="Arial"/>
        </w:rPr>
        <w:t xml:space="preserve">: </w:t>
      </w:r>
      <w:hyperlink r:id="rId122" w:history="1">
        <w:r w:rsidRPr="00421D85">
          <w:rPr>
            <w:rStyle w:val="a4"/>
            <w:rFonts w:ascii="Arial" w:hAnsi="Arial" w:cs="Arial"/>
            <w:lang w:val="en-US"/>
          </w:rPr>
          <w:t>main</w:t>
        </w:r>
        <w:r w:rsidRPr="00FC4816">
          <w:rPr>
            <w:rStyle w:val="a4"/>
            <w:rFonts w:ascii="Arial" w:hAnsi="Arial" w:cs="Arial"/>
          </w:rPr>
          <w:t>@</w:t>
        </w:r>
        <w:r w:rsidRPr="00421D85">
          <w:rPr>
            <w:rStyle w:val="a4"/>
            <w:rFonts w:ascii="Arial" w:hAnsi="Arial" w:cs="Arial"/>
            <w:lang w:val="en-US"/>
          </w:rPr>
          <w:t>dextra</w:t>
        </w:r>
        <w:r w:rsidRPr="00FC4816">
          <w:rPr>
            <w:rStyle w:val="a4"/>
            <w:rFonts w:ascii="Arial" w:hAnsi="Arial" w:cs="Arial"/>
          </w:rPr>
          <w:t>.</w:t>
        </w:r>
        <w:r w:rsidRPr="00421D85">
          <w:rPr>
            <w:rStyle w:val="a4"/>
            <w:rFonts w:ascii="Arial" w:hAnsi="Arial" w:cs="Arial"/>
            <w:lang w:val="en-US"/>
          </w:rPr>
          <w:t>ru</w:t>
        </w:r>
      </w:hyperlink>
    </w:p>
    <w:p w:rsidR="004A4FCF" w:rsidRPr="00421D85" w:rsidRDefault="003A1EA4">
      <w:pPr>
        <w:spacing w:line="360" w:lineRule="auto"/>
        <w:jc w:val="center"/>
        <w:rPr>
          <w:rFonts w:ascii="Arial" w:hAnsi="Arial" w:cs="Arial"/>
          <w:lang w:val="en-US"/>
        </w:rPr>
      </w:pPr>
      <w:hyperlink r:id="rId123" w:history="1">
        <w:r w:rsidR="004A4FCF" w:rsidRPr="00421D85">
          <w:rPr>
            <w:rStyle w:val="a4"/>
            <w:rFonts w:ascii="Arial" w:hAnsi="Arial" w:cs="Arial"/>
            <w:lang w:val="en-US"/>
          </w:rPr>
          <w:t>www.dextra.ru</w:t>
        </w:r>
      </w:hyperlink>
      <w:r w:rsidR="004A4FCF" w:rsidRPr="00421D85">
        <w:rPr>
          <w:rFonts w:ascii="Arial" w:hAnsi="Arial" w:cs="Arial"/>
          <w:lang w:val="en-US"/>
        </w:rPr>
        <w:t xml:space="preserve"> </w:t>
      </w:r>
    </w:p>
    <w:p w:rsidR="004A4FCF" w:rsidRPr="00FC4816" w:rsidRDefault="004A4FCF">
      <w:pPr>
        <w:rPr>
          <w:rFonts w:ascii="Arial" w:hAnsi="Arial" w:cs="Arial"/>
          <w:b/>
          <w:lang w:val="en-US"/>
        </w:rPr>
      </w:pPr>
    </w:p>
    <w:sectPr w:rsidR="004A4FCF" w:rsidRPr="00FC4816">
      <w:headerReference w:type="default" r:id="rId124"/>
      <w:footerReference w:type="default" r:id="rId125"/>
      <w:pgSz w:w="11906" w:h="16838" w:code="9"/>
      <w:pgMar w:top="1134" w:right="74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EA4" w:rsidRDefault="003A1EA4">
      <w:r>
        <w:separator/>
      </w:r>
    </w:p>
  </w:endnote>
  <w:endnote w:type="continuationSeparator" w:id="0">
    <w:p w:rsidR="003A1EA4" w:rsidRDefault="003A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4EB" w:rsidRDefault="007634EB">
    <w:pPr>
      <w:pStyle w:val="a3"/>
      <w:framePr w:wrap="around" w:vAnchor="text" w:hAnchor="margin" w:xAlign="right" w:y="1"/>
      <w:rPr>
        <w:rStyle w:val="a8"/>
        <w:rFonts w:ascii="Arial" w:hAnsi="Arial" w:cs="Arial"/>
        <w:sz w:val="20"/>
      </w:rPr>
    </w:pPr>
    <w:r>
      <w:rPr>
        <w:rStyle w:val="a8"/>
        <w:rFonts w:ascii="Arial" w:hAnsi="Arial" w:cs="Arial"/>
        <w:sz w:val="20"/>
      </w:rPr>
      <w:fldChar w:fldCharType="begin"/>
    </w:r>
    <w:r>
      <w:rPr>
        <w:rStyle w:val="a8"/>
        <w:rFonts w:ascii="Arial" w:hAnsi="Arial" w:cs="Arial"/>
        <w:sz w:val="20"/>
      </w:rPr>
      <w:instrText xml:space="preserve">PAGE  </w:instrText>
    </w:r>
    <w:r>
      <w:rPr>
        <w:rStyle w:val="a8"/>
        <w:rFonts w:ascii="Arial" w:hAnsi="Arial" w:cs="Arial"/>
        <w:sz w:val="20"/>
      </w:rPr>
      <w:fldChar w:fldCharType="separate"/>
    </w:r>
    <w:r w:rsidR="00F6748D">
      <w:rPr>
        <w:rStyle w:val="a8"/>
        <w:rFonts w:ascii="Arial" w:hAnsi="Arial" w:cs="Arial"/>
        <w:noProof/>
        <w:sz w:val="20"/>
      </w:rPr>
      <w:t>36</w:t>
    </w:r>
    <w:r>
      <w:rPr>
        <w:rStyle w:val="a8"/>
        <w:rFonts w:ascii="Arial" w:hAnsi="Arial" w:cs="Arial"/>
        <w:sz w:val="20"/>
      </w:rPr>
      <w:fldChar w:fldCharType="end"/>
    </w:r>
  </w:p>
  <w:p w:rsidR="007634EB" w:rsidRDefault="007634EB">
    <w:pPr>
      <w:pStyle w:val="a3"/>
      <w:ind w:right="36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20</w:t>
    </w:r>
    <w:r>
      <w:rPr>
        <w:rFonts w:ascii="Arial" w:hAnsi="Arial" w:cs="Arial"/>
        <w:sz w:val="20"/>
        <w:lang w:val="en-US"/>
      </w:rPr>
      <w:t>20</w:t>
    </w:r>
    <w:r>
      <w:rPr>
        <w:rFonts w:ascii="Arial" w:hAnsi="Arial" w:cs="Arial"/>
        <w:sz w:val="20"/>
      </w:rPr>
      <w:t>, ООО Интернет-агентство «</w:t>
    </w:r>
    <w:r>
      <w:rPr>
        <w:rFonts w:ascii="Arial" w:hAnsi="Arial" w:cs="Arial"/>
        <w:sz w:val="20"/>
        <w:lang w:val="en-US"/>
      </w:rPr>
      <w:t>Dextra</w:t>
    </w:r>
    <w:r>
      <w:rPr>
        <w:rFonts w:ascii="Arial" w:hAnsi="Arial" w:cs="Arial"/>
        <w:sz w:val="20"/>
      </w:rPr>
      <w:t>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EA4" w:rsidRDefault="003A1EA4">
      <w:r>
        <w:separator/>
      </w:r>
    </w:p>
  </w:footnote>
  <w:footnote w:type="continuationSeparator" w:id="0">
    <w:p w:rsidR="003A1EA4" w:rsidRDefault="003A1E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Ind w:w="-72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3149"/>
      <w:gridCol w:w="6571"/>
    </w:tblGrid>
    <w:tr w:rsidR="007634EB">
      <w:tc>
        <w:tcPr>
          <w:tcW w:w="3149" w:type="dxa"/>
          <w:vAlign w:val="center"/>
        </w:tcPr>
        <w:p w:rsidR="007634EB" w:rsidRDefault="007634EB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>
                <wp:extent cx="1638300" cy="304800"/>
                <wp:effectExtent l="0" t="0" r="0" b="0"/>
                <wp:docPr id="2" name="Рисунок 2" descr="лого_20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лого_20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1" w:type="dxa"/>
        </w:tcPr>
        <w:p w:rsidR="007634EB" w:rsidRDefault="007634EB">
          <w:pPr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</w:p>
        <w:p w:rsidR="007634EB" w:rsidRDefault="007634EB">
          <w:pPr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Интернет-агентство «</w:t>
          </w:r>
          <w:r>
            <w:rPr>
              <w:rFonts w:ascii="Arial" w:hAnsi="Arial" w:cs="Arial"/>
              <w:b/>
              <w:bCs/>
              <w:sz w:val="18"/>
              <w:szCs w:val="18"/>
              <w:lang w:val="en-US"/>
            </w:rPr>
            <w:t>DEXTRA</w:t>
          </w:r>
          <w:r>
            <w:rPr>
              <w:rFonts w:ascii="Arial" w:hAnsi="Arial" w:cs="Arial"/>
              <w:b/>
              <w:bCs/>
              <w:sz w:val="18"/>
              <w:szCs w:val="18"/>
            </w:rPr>
            <w:t>»</w:t>
          </w:r>
        </w:p>
        <w:p w:rsidR="007634EB" w:rsidRDefault="007634EB">
          <w:pPr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Интернет-технологии, </w:t>
          </w:r>
          <w:r>
            <w:rPr>
              <w:rFonts w:ascii="Arial" w:hAnsi="Arial" w:cs="Arial"/>
              <w:b/>
              <w:bCs/>
              <w:sz w:val="18"/>
              <w:szCs w:val="18"/>
              <w:lang w:val="en-US"/>
            </w:rPr>
            <w:t>CRM</w:t>
          </w:r>
          <w:r>
            <w:rPr>
              <w:rFonts w:ascii="Arial" w:hAnsi="Arial" w:cs="Arial"/>
              <w:b/>
              <w:bCs/>
              <w:sz w:val="18"/>
              <w:szCs w:val="18"/>
            </w:rPr>
            <w:t>-системы, реклама, интернет-маркетинг</w:t>
          </w:r>
        </w:p>
        <w:p w:rsidR="007634EB" w:rsidRDefault="007634EB">
          <w:pPr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</w:p>
      </w:tc>
    </w:tr>
  </w:tbl>
  <w:p w:rsidR="007634EB" w:rsidRDefault="007634EB">
    <w:pPr>
      <w:pStyle w:val="a6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75F4D"/>
    <w:multiLevelType w:val="hybridMultilevel"/>
    <w:tmpl w:val="A33482D8"/>
    <w:lvl w:ilvl="0" w:tplc="2B00E41C">
      <w:start w:val="2006"/>
      <w:numFmt w:val="bullet"/>
      <w:lvlText w:val="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04755B"/>
    <w:multiLevelType w:val="hybridMultilevel"/>
    <w:tmpl w:val="F32C8B7A"/>
    <w:lvl w:ilvl="0" w:tplc="2B00E41C">
      <w:start w:val="2006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6A51ABF"/>
    <w:multiLevelType w:val="hybridMultilevel"/>
    <w:tmpl w:val="BF6AE40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665A79"/>
    <w:multiLevelType w:val="hybridMultilevel"/>
    <w:tmpl w:val="2D742A04"/>
    <w:lvl w:ilvl="0" w:tplc="00B2E5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B06803"/>
    <w:multiLevelType w:val="hybridMultilevel"/>
    <w:tmpl w:val="2304CB1E"/>
    <w:lvl w:ilvl="0" w:tplc="DA4ACC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617509"/>
    <w:multiLevelType w:val="multilevel"/>
    <w:tmpl w:val="21F4E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">
    <w:nsid w:val="14F2377E"/>
    <w:multiLevelType w:val="hybridMultilevel"/>
    <w:tmpl w:val="BF6AE40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665BD2"/>
    <w:multiLevelType w:val="hybridMultilevel"/>
    <w:tmpl w:val="058C369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D143DA"/>
    <w:multiLevelType w:val="hybridMultilevel"/>
    <w:tmpl w:val="9378F6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A1F4FE4"/>
    <w:multiLevelType w:val="hybridMultilevel"/>
    <w:tmpl w:val="78A4D20E"/>
    <w:lvl w:ilvl="0" w:tplc="7D5CA5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F929E2"/>
    <w:multiLevelType w:val="multilevel"/>
    <w:tmpl w:val="30044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224C6D0D"/>
    <w:multiLevelType w:val="hybridMultilevel"/>
    <w:tmpl w:val="D52CA17C"/>
    <w:lvl w:ilvl="0" w:tplc="00B2E51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3E533A0"/>
    <w:multiLevelType w:val="multilevel"/>
    <w:tmpl w:val="21F4E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24021424"/>
    <w:multiLevelType w:val="hybridMultilevel"/>
    <w:tmpl w:val="1CFAEDD8"/>
    <w:lvl w:ilvl="0" w:tplc="09901F14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>
    <w:nsid w:val="27831566"/>
    <w:multiLevelType w:val="hybridMultilevel"/>
    <w:tmpl w:val="8F94AB9E"/>
    <w:lvl w:ilvl="0" w:tplc="37E00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131384"/>
    <w:multiLevelType w:val="hybridMultilevel"/>
    <w:tmpl w:val="E366704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A3F6883"/>
    <w:multiLevelType w:val="hybridMultilevel"/>
    <w:tmpl w:val="574EA100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1E55890"/>
    <w:multiLevelType w:val="hybridMultilevel"/>
    <w:tmpl w:val="92345CA6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494C2B"/>
    <w:multiLevelType w:val="multilevel"/>
    <w:tmpl w:val="C5D4D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33F90E7B"/>
    <w:multiLevelType w:val="hybridMultilevel"/>
    <w:tmpl w:val="923800BE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113B62"/>
    <w:multiLevelType w:val="hybridMultilevel"/>
    <w:tmpl w:val="1CFAEDD8"/>
    <w:lvl w:ilvl="0" w:tplc="09901F14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1">
    <w:nsid w:val="35972104"/>
    <w:multiLevelType w:val="hybridMultilevel"/>
    <w:tmpl w:val="058C369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9A5313C"/>
    <w:multiLevelType w:val="hybridMultilevel"/>
    <w:tmpl w:val="16F416E6"/>
    <w:lvl w:ilvl="0" w:tplc="00B2E5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1C178D"/>
    <w:multiLevelType w:val="hybridMultilevel"/>
    <w:tmpl w:val="763C4FE4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F7651A2"/>
    <w:multiLevelType w:val="hybridMultilevel"/>
    <w:tmpl w:val="98C2CBA2"/>
    <w:lvl w:ilvl="0" w:tplc="A1D60C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01770AD"/>
    <w:multiLevelType w:val="hybridMultilevel"/>
    <w:tmpl w:val="E37A6622"/>
    <w:lvl w:ilvl="0" w:tplc="2B00E41C">
      <w:start w:val="2006"/>
      <w:numFmt w:val="bullet"/>
      <w:lvlText w:val="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DA4ACC2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732795"/>
    <w:multiLevelType w:val="multilevel"/>
    <w:tmpl w:val="58D2FAD6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  <w:sz w:val="20"/>
      </w:rPr>
    </w:lvl>
  </w:abstractNum>
  <w:abstractNum w:abstractNumId="27">
    <w:nsid w:val="4E4B640E"/>
    <w:multiLevelType w:val="hybridMultilevel"/>
    <w:tmpl w:val="8DFEE9C8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C656DC"/>
    <w:multiLevelType w:val="multilevel"/>
    <w:tmpl w:val="FACE4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B279AA"/>
    <w:multiLevelType w:val="hybridMultilevel"/>
    <w:tmpl w:val="78A4D20E"/>
    <w:lvl w:ilvl="0" w:tplc="7D5CA5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3164EB"/>
    <w:multiLevelType w:val="hybridMultilevel"/>
    <w:tmpl w:val="C434AEEA"/>
    <w:lvl w:ilvl="0" w:tplc="7D5CA5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5D6730"/>
    <w:multiLevelType w:val="hybridMultilevel"/>
    <w:tmpl w:val="EFA4E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A021E2"/>
    <w:multiLevelType w:val="multilevel"/>
    <w:tmpl w:val="21F4E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5CC95948"/>
    <w:multiLevelType w:val="hybridMultilevel"/>
    <w:tmpl w:val="BA5CFA4A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D1A6C2F"/>
    <w:multiLevelType w:val="hybridMultilevel"/>
    <w:tmpl w:val="D374A0A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5CA5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07075C"/>
    <w:multiLevelType w:val="hybridMultilevel"/>
    <w:tmpl w:val="2D6031A2"/>
    <w:lvl w:ilvl="0" w:tplc="00B2E5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EBD50DC"/>
    <w:multiLevelType w:val="hybridMultilevel"/>
    <w:tmpl w:val="9EC0B8E0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40025FE"/>
    <w:multiLevelType w:val="hybridMultilevel"/>
    <w:tmpl w:val="91A85238"/>
    <w:lvl w:ilvl="0" w:tplc="2B00E41C">
      <w:start w:val="2006"/>
      <w:numFmt w:val="bullet"/>
      <w:lvlText w:val="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5DD10A8"/>
    <w:multiLevelType w:val="hybridMultilevel"/>
    <w:tmpl w:val="D374A0A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5CA5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62A252D"/>
    <w:multiLevelType w:val="hybridMultilevel"/>
    <w:tmpl w:val="D5E084DC"/>
    <w:lvl w:ilvl="0" w:tplc="6FCC65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7404AA4"/>
    <w:multiLevelType w:val="hybridMultilevel"/>
    <w:tmpl w:val="5774513E"/>
    <w:lvl w:ilvl="0" w:tplc="00B2E5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81A0AAE"/>
    <w:multiLevelType w:val="hybridMultilevel"/>
    <w:tmpl w:val="E4D4284E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EC54CC6"/>
    <w:multiLevelType w:val="hybridMultilevel"/>
    <w:tmpl w:val="1240A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12B40A7"/>
    <w:multiLevelType w:val="hybridMultilevel"/>
    <w:tmpl w:val="BF6AE40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2AE3DFC"/>
    <w:multiLevelType w:val="hybridMultilevel"/>
    <w:tmpl w:val="058C369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4495F9B"/>
    <w:multiLevelType w:val="multilevel"/>
    <w:tmpl w:val="08644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490447"/>
    <w:multiLevelType w:val="hybridMultilevel"/>
    <w:tmpl w:val="C434AEEA"/>
    <w:lvl w:ilvl="0" w:tplc="7D5CA536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7">
    <w:nsid w:val="7B845655"/>
    <w:multiLevelType w:val="hybridMultilevel"/>
    <w:tmpl w:val="738642F2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BAF3DDC"/>
    <w:multiLevelType w:val="multilevel"/>
    <w:tmpl w:val="AF4EF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CFA4C78"/>
    <w:multiLevelType w:val="hybridMultilevel"/>
    <w:tmpl w:val="C526F078"/>
    <w:lvl w:ilvl="0" w:tplc="00B2E5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5"/>
  </w:num>
  <w:num w:numId="3">
    <w:abstractNumId w:val="48"/>
  </w:num>
  <w:num w:numId="4">
    <w:abstractNumId w:val="28"/>
  </w:num>
  <w:num w:numId="5">
    <w:abstractNumId w:val="40"/>
  </w:num>
  <w:num w:numId="6">
    <w:abstractNumId w:val="3"/>
  </w:num>
  <w:num w:numId="7">
    <w:abstractNumId w:val="11"/>
  </w:num>
  <w:num w:numId="8">
    <w:abstractNumId w:val="35"/>
  </w:num>
  <w:num w:numId="9">
    <w:abstractNumId w:val="22"/>
  </w:num>
  <w:num w:numId="10">
    <w:abstractNumId w:val="49"/>
  </w:num>
  <w:num w:numId="11">
    <w:abstractNumId w:val="5"/>
  </w:num>
  <w:num w:numId="12">
    <w:abstractNumId w:val="37"/>
  </w:num>
  <w:num w:numId="13">
    <w:abstractNumId w:val="25"/>
  </w:num>
  <w:num w:numId="14">
    <w:abstractNumId w:val="0"/>
  </w:num>
  <w:num w:numId="15">
    <w:abstractNumId w:val="46"/>
  </w:num>
  <w:num w:numId="16">
    <w:abstractNumId w:val="34"/>
  </w:num>
  <w:num w:numId="17">
    <w:abstractNumId w:val="23"/>
  </w:num>
  <w:num w:numId="18">
    <w:abstractNumId w:val="13"/>
  </w:num>
  <w:num w:numId="19">
    <w:abstractNumId w:val="44"/>
  </w:num>
  <w:num w:numId="20">
    <w:abstractNumId w:val="19"/>
  </w:num>
  <w:num w:numId="21">
    <w:abstractNumId w:val="18"/>
  </w:num>
  <w:num w:numId="22">
    <w:abstractNumId w:val="6"/>
  </w:num>
  <w:num w:numId="23">
    <w:abstractNumId w:val="27"/>
  </w:num>
  <w:num w:numId="24">
    <w:abstractNumId w:val="17"/>
  </w:num>
  <w:num w:numId="25">
    <w:abstractNumId w:val="16"/>
  </w:num>
  <w:num w:numId="26">
    <w:abstractNumId w:val="36"/>
  </w:num>
  <w:num w:numId="27">
    <w:abstractNumId w:val="47"/>
  </w:num>
  <w:num w:numId="28">
    <w:abstractNumId w:val="41"/>
  </w:num>
  <w:num w:numId="29">
    <w:abstractNumId w:val="33"/>
  </w:num>
  <w:num w:numId="30">
    <w:abstractNumId w:val="1"/>
  </w:num>
  <w:num w:numId="31">
    <w:abstractNumId w:val="4"/>
  </w:num>
  <w:num w:numId="32">
    <w:abstractNumId w:val="39"/>
  </w:num>
  <w:num w:numId="33">
    <w:abstractNumId w:val="24"/>
  </w:num>
  <w:num w:numId="34">
    <w:abstractNumId w:val="42"/>
  </w:num>
  <w:num w:numId="35">
    <w:abstractNumId w:val="20"/>
  </w:num>
  <w:num w:numId="36">
    <w:abstractNumId w:val="29"/>
  </w:num>
  <w:num w:numId="37">
    <w:abstractNumId w:val="10"/>
  </w:num>
  <w:num w:numId="38">
    <w:abstractNumId w:val="21"/>
  </w:num>
  <w:num w:numId="39">
    <w:abstractNumId w:val="43"/>
  </w:num>
  <w:num w:numId="40">
    <w:abstractNumId w:val="2"/>
  </w:num>
  <w:num w:numId="41">
    <w:abstractNumId w:val="9"/>
  </w:num>
  <w:num w:numId="42">
    <w:abstractNumId w:val="7"/>
  </w:num>
  <w:num w:numId="43">
    <w:abstractNumId w:val="38"/>
  </w:num>
  <w:num w:numId="44">
    <w:abstractNumId w:val="30"/>
  </w:num>
  <w:num w:numId="45">
    <w:abstractNumId w:val="32"/>
  </w:num>
  <w:num w:numId="46">
    <w:abstractNumId w:val="12"/>
  </w:num>
  <w:num w:numId="47">
    <w:abstractNumId w:val="14"/>
  </w:num>
  <w:num w:numId="48">
    <w:abstractNumId w:val="31"/>
  </w:num>
  <w:num w:numId="49">
    <w:abstractNumId w:val="26"/>
  </w:num>
  <w:num w:numId="50">
    <w:abstractNumId w:val="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59F"/>
    <w:rsid w:val="00006AC8"/>
    <w:rsid w:val="00017DAB"/>
    <w:rsid w:val="000442CC"/>
    <w:rsid w:val="0004745E"/>
    <w:rsid w:val="00050025"/>
    <w:rsid w:val="00051187"/>
    <w:rsid w:val="00056133"/>
    <w:rsid w:val="00064A20"/>
    <w:rsid w:val="0006759C"/>
    <w:rsid w:val="00085424"/>
    <w:rsid w:val="000C163B"/>
    <w:rsid w:val="000C1AC6"/>
    <w:rsid w:val="000D410E"/>
    <w:rsid w:val="000E2844"/>
    <w:rsid w:val="000E5D69"/>
    <w:rsid w:val="000F0B16"/>
    <w:rsid w:val="001021B9"/>
    <w:rsid w:val="00114C13"/>
    <w:rsid w:val="00134967"/>
    <w:rsid w:val="00177407"/>
    <w:rsid w:val="00191D05"/>
    <w:rsid w:val="001A679D"/>
    <w:rsid w:val="001B606C"/>
    <w:rsid w:val="001B6BA9"/>
    <w:rsid w:val="0021007A"/>
    <w:rsid w:val="002138A2"/>
    <w:rsid w:val="00257E63"/>
    <w:rsid w:val="00271421"/>
    <w:rsid w:val="0027464B"/>
    <w:rsid w:val="00281803"/>
    <w:rsid w:val="002A192D"/>
    <w:rsid w:val="002A6007"/>
    <w:rsid w:val="002A7686"/>
    <w:rsid w:val="002B1033"/>
    <w:rsid w:val="002B3C0D"/>
    <w:rsid w:val="002B3C3E"/>
    <w:rsid w:val="002B5670"/>
    <w:rsid w:val="002D1E69"/>
    <w:rsid w:val="002D474C"/>
    <w:rsid w:val="002F0EFD"/>
    <w:rsid w:val="002F6313"/>
    <w:rsid w:val="002F63C7"/>
    <w:rsid w:val="0030001A"/>
    <w:rsid w:val="00306592"/>
    <w:rsid w:val="00352D33"/>
    <w:rsid w:val="003542AE"/>
    <w:rsid w:val="0036588F"/>
    <w:rsid w:val="00392BF6"/>
    <w:rsid w:val="003959A2"/>
    <w:rsid w:val="003A0283"/>
    <w:rsid w:val="003A1EA4"/>
    <w:rsid w:val="003C27B0"/>
    <w:rsid w:val="003D769B"/>
    <w:rsid w:val="003E12D1"/>
    <w:rsid w:val="00411851"/>
    <w:rsid w:val="004147BD"/>
    <w:rsid w:val="004207EE"/>
    <w:rsid w:val="00421D85"/>
    <w:rsid w:val="00425AC2"/>
    <w:rsid w:val="00426B2C"/>
    <w:rsid w:val="00433F6A"/>
    <w:rsid w:val="00474DAB"/>
    <w:rsid w:val="00476CD8"/>
    <w:rsid w:val="004903CC"/>
    <w:rsid w:val="00491874"/>
    <w:rsid w:val="004A0B8E"/>
    <w:rsid w:val="004A4FCF"/>
    <w:rsid w:val="004C5EF8"/>
    <w:rsid w:val="004C6745"/>
    <w:rsid w:val="004C72AF"/>
    <w:rsid w:val="005013B1"/>
    <w:rsid w:val="00502DFB"/>
    <w:rsid w:val="00516148"/>
    <w:rsid w:val="0052604E"/>
    <w:rsid w:val="0053056B"/>
    <w:rsid w:val="005444DA"/>
    <w:rsid w:val="00555D97"/>
    <w:rsid w:val="005624E7"/>
    <w:rsid w:val="0058761D"/>
    <w:rsid w:val="005C65B0"/>
    <w:rsid w:val="005E1E1C"/>
    <w:rsid w:val="005F3064"/>
    <w:rsid w:val="005F47FC"/>
    <w:rsid w:val="005F4823"/>
    <w:rsid w:val="005F513F"/>
    <w:rsid w:val="005F684C"/>
    <w:rsid w:val="0061038D"/>
    <w:rsid w:val="0061059F"/>
    <w:rsid w:val="00610C53"/>
    <w:rsid w:val="0061535C"/>
    <w:rsid w:val="0063585E"/>
    <w:rsid w:val="00657869"/>
    <w:rsid w:val="006629BD"/>
    <w:rsid w:val="00665DC5"/>
    <w:rsid w:val="00693736"/>
    <w:rsid w:val="00697AF0"/>
    <w:rsid w:val="006B189C"/>
    <w:rsid w:val="006B3A77"/>
    <w:rsid w:val="006C21B1"/>
    <w:rsid w:val="006C3B48"/>
    <w:rsid w:val="006D3C7D"/>
    <w:rsid w:val="006D4CE6"/>
    <w:rsid w:val="006E3B8D"/>
    <w:rsid w:val="00705F20"/>
    <w:rsid w:val="00717F8F"/>
    <w:rsid w:val="007252CE"/>
    <w:rsid w:val="007266BE"/>
    <w:rsid w:val="00731A54"/>
    <w:rsid w:val="00731EB7"/>
    <w:rsid w:val="0074338C"/>
    <w:rsid w:val="007579B6"/>
    <w:rsid w:val="007634EB"/>
    <w:rsid w:val="0077578A"/>
    <w:rsid w:val="00786B96"/>
    <w:rsid w:val="007920A3"/>
    <w:rsid w:val="007A0D7C"/>
    <w:rsid w:val="007B3B5E"/>
    <w:rsid w:val="007B704F"/>
    <w:rsid w:val="007C31A5"/>
    <w:rsid w:val="007F6BCD"/>
    <w:rsid w:val="007F7916"/>
    <w:rsid w:val="00805AF9"/>
    <w:rsid w:val="008216F8"/>
    <w:rsid w:val="00831A2D"/>
    <w:rsid w:val="008354B8"/>
    <w:rsid w:val="008454F2"/>
    <w:rsid w:val="00851484"/>
    <w:rsid w:val="00861412"/>
    <w:rsid w:val="00872BA8"/>
    <w:rsid w:val="008775FE"/>
    <w:rsid w:val="008808BB"/>
    <w:rsid w:val="00883112"/>
    <w:rsid w:val="008A6040"/>
    <w:rsid w:val="008B6163"/>
    <w:rsid w:val="008B6890"/>
    <w:rsid w:val="008C54F4"/>
    <w:rsid w:val="008F2982"/>
    <w:rsid w:val="0091155B"/>
    <w:rsid w:val="00937E25"/>
    <w:rsid w:val="009631CC"/>
    <w:rsid w:val="00974A44"/>
    <w:rsid w:val="009804E3"/>
    <w:rsid w:val="009A4830"/>
    <w:rsid w:val="009B539D"/>
    <w:rsid w:val="009C7D5A"/>
    <w:rsid w:val="009F5B8F"/>
    <w:rsid w:val="00A060A8"/>
    <w:rsid w:val="00A07ED6"/>
    <w:rsid w:val="00A14163"/>
    <w:rsid w:val="00A31F1D"/>
    <w:rsid w:val="00A44050"/>
    <w:rsid w:val="00AF07AD"/>
    <w:rsid w:val="00AF07F1"/>
    <w:rsid w:val="00AF08F6"/>
    <w:rsid w:val="00B2036A"/>
    <w:rsid w:val="00B225E2"/>
    <w:rsid w:val="00B22982"/>
    <w:rsid w:val="00B246B6"/>
    <w:rsid w:val="00B31181"/>
    <w:rsid w:val="00B3433C"/>
    <w:rsid w:val="00B42FA6"/>
    <w:rsid w:val="00B52C01"/>
    <w:rsid w:val="00B6310E"/>
    <w:rsid w:val="00B75E06"/>
    <w:rsid w:val="00B826BF"/>
    <w:rsid w:val="00BA0A9E"/>
    <w:rsid w:val="00BA60EA"/>
    <w:rsid w:val="00BB3F9B"/>
    <w:rsid w:val="00BD087D"/>
    <w:rsid w:val="00BD78B1"/>
    <w:rsid w:val="00BE0F34"/>
    <w:rsid w:val="00C07161"/>
    <w:rsid w:val="00C55A11"/>
    <w:rsid w:val="00C76F40"/>
    <w:rsid w:val="00C90969"/>
    <w:rsid w:val="00C93FF9"/>
    <w:rsid w:val="00C974BC"/>
    <w:rsid w:val="00CC3058"/>
    <w:rsid w:val="00CD28D7"/>
    <w:rsid w:val="00CD6703"/>
    <w:rsid w:val="00D0695B"/>
    <w:rsid w:val="00D12CA3"/>
    <w:rsid w:val="00D1541E"/>
    <w:rsid w:val="00D22D97"/>
    <w:rsid w:val="00D52872"/>
    <w:rsid w:val="00D67318"/>
    <w:rsid w:val="00D84D8D"/>
    <w:rsid w:val="00D92277"/>
    <w:rsid w:val="00DA692B"/>
    <w:rsid w:val="00DB0FAF"/>
    <w:rsid w:val="00DB5081"/>
    <w:rsid w:val="00DC47D6"/>
    <w:rsid w:val="00DD60EE"/>
    <w:rsid w:val="00E16549"/>
    <w:rsid w:val="00E17D71"/>
    <w:rsid w:val="00E24250"/>
    <w:rsid w:val="00E3048E"/>
    <w:rsid w:val="00E33BAD"/>
    <w:rsid w:val="00E45AF5"/>
    <w:rsid w:val="00E54871"/>
    <w:rsid w:val="00E66E8E"/>
    <w:rsid w:val="00EA106B"/>
    <w:rsid w:val="00EA7ACF"/>
    <w:rsid w:val="00EC3C24"/>
    <w:rsid w:val="00EE56C8"/>
    <w:rsid w:val="00EE7A4B"/>
    <w:rsid w:val="00EF1DA0"/>
    <w:rsid w:val="00F633E1"/>
    <w:rsid w:val="00F6748D"/>
    <w:rsid w:val="00F75CF5"/>
    <w:rsid w:val="00F965BB"/>
    <w:rsid w:val="00FC4816"/>
    <w:rsid w:val="00FD1975"/>
    <w:rsid w:val="00FD2DF9"/>
    <w:rsid w:val="00FD6621"/>
    <w:rsid w:val="00FE4270"/>
    <w:rsid w:val="00FF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7796E-37A2-4D2E-9C2B-56D645BBA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tabs>
        <w:tab w:val="left" w:pos="720"/>
      </w:tabs>
      <w:spacing w:after="3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360" w:after="360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360" w:after="3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677"/>
        <w:tab w:val="right" w:pos="9355"/>
      </w:tabs>
    </w:p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Strong"/>
    <w:qFormat/>
    <w:rPr>
      <w:b/>
      <w:bCs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customStyle="1" w:styleId="a7">
    <w:name w:val="Стиль полужирный"/>
    <w:rPr>
      <w:b/>
      <w:bCs/>
      <w:color w:val="4D4D4D"/>
    </w:rPr>
  </w:style>
  <w:style w:type="character" w:styleId="a8">
    <w:name w:val="page number"/>
    <w:basedOn w:val="a0"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styleId="a9">
    <w:name w:val="FollowedHyperlink"/>
    <w:rPr>
      <w:color w:val="800080"/>
      <w:u w:val="single"/>
    </w:rPr>
  </w:style>
  <w:style w:type="paragraph" w:styleId="10">
    <w:name w:val="toc 1"/>
    <w:basedOn w:val="a"/>
    <w:next w:val="a"/>
    <w:autoRedefine/>
    <w:uiPriority w:val="39"/>
    <w:pPr>
      <w:tabs>
        <w:tab w:val="right" w:leader="dot" w:pos="9720"/>
      </w:tabs>
    </w:pPr>
    <w:rPr>
      <w:rFonts w:ascii="Arial" w:hAnsi="Arial" w:cs="Arial"/>
      <w:bCs/>
      <w:iCs/>
      <w:noProof/>
    </w:rPr>
  </w:style>
  <w:style w:type="paragraph" w:styleId="30">
    <w:name w:val="toc 3"/>
    <w:basedOn w:val="a"/>
    <w:next w:val="a"/>
    <w:autoRedefine/>
    <w:uiPriority w:val="39"/>
    <w:pPr>
      <w:ind w:left="482"/>
    </w:pPr>
    <w:rPr>
      <w:rFonts w:ascii="Arial" w:hAnsi="Arial" w:cs="Arial"/>
      <w:iCs/>
      <w:noProof/>
    </w:rPr>
  </w:style>
  <w:style w:type="paragraph" w:styleId="20">
    <w:name w:val="toc 2"/>
    <w:basedOn w:val="a"/>
    <w:next w:val="a"/>
    <w:autoRedefine/>
    <w:uiPriority w:val="39"/>
    <w:pPr>
      <w:ind w:left="238"/>
    </w:pPr>
    <w:rPr>
      <w:rFonts w:ascii="Arial" w:hAnsi="Arial"/>
    </w:rPr>
  </w:style>
  <w:style w:type="paragraph" w:styleId="4">
    <w:name w:val="toc 4"/>
    <w:basedOn w:val="a"/>
    <w:next w:val="a"/>
    <w:autoRedefine/>
    <w:semiHidden/>
    <w:pPr>
      <w:ind w:left="720"/>
    </w:pPr>
    <w:rPr>
      <w:szCs w:val="21"/>
    </w:rPr>
  </w:style>
  <w:style w:type="paragraph" w:styleId="5">
    <w:name w:val="toc 5"/>
    <w:basedOn w:val="a"/>
    <w:next w:val="a"/>
    <w:autoRedefine/>
    <w:semiHidden/>
    <w:pPr>
      <w:ind w:left="960"/>
    </w:pPr>
    <w:rPr>
      <w:szCs w:val="21"/>
    </w:rPr>
  </w:style>
  <w:style w:type="paragraph" w:styleId="6">
    <w:name w:val="toc 6"/>
    <w:basedOn w:val="a"/>
    <w:next w:val="a"/>
    <w:autoRedefine/>
    <w:semiHidden/>
    <w:pPr>
      <w:ind w:left="1200"/>
    </w:pPr>
    <w:rPr>
      <w:szCs w:val="21"/>
    </w:rPr>
  </w:style>
  <w:style w:type="paragraph" w:styleId="7">
    <w:name w:val="toc 7"/>
    <w:basedOn w:val="a"/>
    <w:next w:val="a"/>
    <w:autoRedefine/>
    <w:semiHidden/>
    <w:pPr>
      <w:ind w:left="1440"/>
    </w:pPr>
    <w:rPr>
      <w:szCs w:val="21"/>
    </w:rPr>
  </w:style>
  <w:style w:type="paragraph" w:styleId="8">
    <w:name w:val="toc 8"/>
    <w:basedOn w:val="a"/>
    <w:next w:val="a"/>
    <w:autoRedefine/>
    <w:semiHidden/>
    <w:pPr>
      <w:ind w:left="1680"/>
    </w:pPr>
    <w:rPr>
      <w:szCs w:val="21"/>
    </w:rPr>
  </w:style>
  <w:style w:type="paragraph" w:styleId="9">
    <w:name w:val="toc 9"/>
    <w:basedOn w:val="a"/>
    <w:next w:val="a"/>
    <w:autoRedefine/>
    <w:semiHidden/>
    <w:pPr>
      <w:ind w:left="1920"/>
    </w:pPr>
    <w:rPr>
      <w:szCs w:val="21"/>
    </w:rPr>
  </w:style>
  <w:style w:type="character" w:customStyle="1" w:styleId="21">
    <w:name w:val="Заголовок 2 Знак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1">
    <w:name w:val="Заголовок 1 Знак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a">
    <w:name w:val="Body Text"/>
    <w:basedOn w:val="a"/>
    <w:pPr>
      <w:jc w:val="both"/>
    </w:pPr>
    <w:rPr>
      <w:rFonts w:ascii="Arial" w:hAnsi="Arial" w:cs="Arial"/>
    </w:rPr>
  </w:style>
  <w:style w:type="paragraph" w:customStyle="1" w:styleId="125">
    <w:name w:val="Стиль Первая строка:  125 см"/>
    <w:basedOn w:val="a"/>
    <w:pPr>
      <w:ind w:firstLine="708"/>
      <w:jc w:val="both"/>
    </w:pPr>
    <w:rPr>
      <w:szCs w:val="20"/>
    </w:rPr>
  </w:style>
  <w:style w:type="paragraph" w:styleId="ab">
    <w:name w:val="Plain Text"/>
    <w:basedOn w:val="a"/>
    <w:rsid w:val="0061535C"/>
    <w:rPr>
      <w:rFonts w:ascii="Courier New" w:hAnsi="Courier New" w:cs="Courier New"/>
      <w:sz w:val="20"/>
      <w:szCs w:val="20"/>
    </w:rPr>
  </w:style>
  <w:style w:type="paragraph" w:styleId="ac">
    <w:name w:val="List Paragraph"/>
    <w:basedOn w:val="a"/>
    <w:uiPriority w:val="34"/>
    <w:qFormat/>
    <w:rsid w:val="007579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hyperlink" Target="http://www.site.ru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hyperlink" Target="http://www.dextra.ru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26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hyperlink" Target="http://www.dextra.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site.ru/admin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hyperlink" Target="mailto:main@dextr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xtra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hyperlink" Target="mailto:support@dextra.ru" TargetMode="External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1.png"/><Relationship Id="rId82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!32_File%20(3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FD26D-37B9-4833-BD4F-E97095C68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!32_File (3).dotx</Template>
  <TotalTime>1393</TotalTime>
  <Pages>51</Pages>
  <Words>8599</Words>
  <Characters>49017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57501</CharactersWithSpaces>
  <SharedDoc>false</SharedDoc>
  <HLinks>
    <vt:vector size="450" baseType="variant">
      <vt:variant>
        <vt:i4>1966162</vt:i4>
      </vt:variant>
      <vt:variant>
        <vt:i4>429</vt:i4>
      </vt:variant>
      <vt:variant>
        <vt:i4>0</vt:i4>
      </vt:variant>
      <vt:variant>
        <vt:i4>5</vt:i4>
      </vt:variant>
      <vt:variant>
        <vt:lpwstr>http://www.dextra.ru/</vt:lpwstr>
      </vt:variant>
      <vt:variant>
        <vt:lpwstr/>
      </vt:variant>
      <vt:variant>
        <vt:i4>2359301</vt:i4>
      </vt:variant>
      <vt:variant>
        <vt:i4>426</vt:i4>
      </vt:variant>
      <vt:variant>
        <vt:i4>0</vt:i4>
      </vt:variant>
      <vt:variant>
        <vt:i4>5</vt:i4>
      </vt:variant>
      <vt:variant>
        <vt:lpwstr>mailto:main@dextra.ru</vt:lpwstr>
      </vt:variant>
      <vt:variant>
        <vt:lpwstr/>
      </vt:variant>
      <vt:variant>
        <vt:i4>1966162</vt:i4>
      </vt:variant>
      <vt:variant>
        <vt:i4>423</vt:i4>
      </vt:variant>
      <vt:variant>
        <vt:i4>0</vt:i4>
      </vt:variant>
      <vt:variant>
        <vt:i4>5</vt:i4>
      </vt:variant>
      <vt:variant>
        <vt:lpwstr>http://www.dextra.ru/</vt:lpwstr>
      </vt:variant>
      <vt:variant>
        <vt:lpwstr/>
      </vt:variant>
      <vt:variant>
        <vt:i4>5177471</vt:i4>
      </vt:variant>
      <vt:variant>
        <vt:i4>420</vt:i4>
      </vt:variant>
      <vt:variant>
        <vt:i4>0</vt:i4>
      </vt:variant>
      <vt:variant>
        <vt:i4>5</vt:i4>
      </vt:variant>
      <vt:variant>
        <vt:lpwstr>mailto:support@dextra.ru</vt:lpwstr>
      </vt:variant>
      <vt:variant>
        <vt:lpwstr/>
      </vt:variant>
      <vt:variant>
        <vt:i4>1376268</vt:i4>
      </vt:variant>
      <vt:variant>
        <vt:i4>417</vt:i4>
      </vt:variant>
      <vt:variant>
        <vt:i4>0</vt:i4>
      </vt:variant>
      <vt:variant>
        <vt:i4>5</vt:i4>
      </vt:variant>
      <vt:variant>
        <vt:lpwstr>http://www.site.ru/admin/</vt:lpwstr>
      </vt:variant>
      <vt:variant>
        <vt:lpwstr/>
      </vt:variant>
      <vt:variant>
        <vt:i4>7798830</vt:i4>
      </vt:variant>
      <vt:variant>
        <vt:i4>414</vt:i4>
      </vt:variant>
      <vt:variant>
        <vt:i4>0</vt:i4>
      </vt:variant>
      <vt:variant>
        <vt:i4>5</vt:i4>
      </vt:variant>
      <vt:variant>
        <vt:lpwstr>http://www.site.ru/</vt:lpwstr>
      </vt:variant>
      <vt:variant>
        <vt:lpwstr/>
      </vt:variant>
      <vt:variant>
        <vt:i4>1966162</vt:i4>
      </vt:variant>
      <vt:variant>
        <vt:i4>411</vt:i4>
      </vt:variant>
      <vt:variant>
        <vt:i4>0</vt:i4>
      </vt:variant>
      <vt:variant>
        <vt:i4>5</vt:i4>
      </vt:variant>
      <vt:variant>
        <vt:lpwstr>http://www.dextra.ru/</vt:lpwstr>
      </vt:variant>
      <vt:variant>
        <vt:lpwstr/>
      </vt:variant>
      <vt:variant>
        <vt:i4>1900596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_Toc223779260</vt:lpwstr>
      </vt:variant>
      <vt:variant>
        <vt:i4>1966132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_Toc223779259</vt:lpwstr>
      </vt:variant>
      <vt:variant>
        <vt:i4>1966132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_Toc223779258</vt:lpwstr>
      </vt:variant>
      <vt:variant>
        <vt:i4>1966132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_Toc223779257</vt:lpwstr>
      </vt:variant>
      <vt:variant>
        <vt:i4>1966132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_Toc223779256</vt:lpwstr>
      </vt:variant>
      <vt:variant>
        <vt:i4>1966132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_Toc223779255</vt:lpwstr>
      </vt:variant>
      <vt:variant>
        <vt:i4>1966132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_Toc223779254</vt:lpwstr>
      </vt:variant>
      <vt:variant>
        <vt:i4>1966132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_Toc223779253</vt:lpwstr>
      </vt:variant>
      <vt:variant>
        <vt:i4>1966132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_Toc223779252</vt:lpwstr>
      </vt:variant>
      <vt:variant>
        <vt:i4>1966132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_Toc223779251</vt:lpwstr>
      </vt:variant>
      <vt:variant>
        <vt:i4>1966132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_Toc223779250</vt:lpwstr>
      </vt:variant>
      <vt:variant>
        <vt:i4>2031668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_Toc223779249</vt:lpwstr>
      </vt:variant>
      <vt:variant>
        <vt:i4>2031668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_Toc223779248</vt:lpwstr>
      </vt:variant>
      <vt:variant>
        <vt:i4>2031668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_Toc223779247</vt:lpwstr>
      </vt:variant>
      <vt:variant>
        <vt:i4>2031668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_Toc223779246</vt:lpwstr>
      </vt:variant>
      <vt:variant>
        <vt:i4>2031668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_Toc223779245</vt:lpwstr>
      </vt:variant>
      <vt:variant>
        <vt:i4>2031668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_Toc223779244</vt:lpwstr>
      </vt:variant>
      <vt:variant>
        <vt:i4>2031668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_Toc223779243</vt:lpwstr>
      </vt:variant>
      <vt:variant>
        <vt:i4>2031668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_Toc223779242</vt:lpwstr>
      </vt:variant>
      <vt:variant>
        <vt:i4>2031668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_Toc223779241</vt:lpwstr>
      </vt:variant>
      <vt:variant>
        <vt:i4>2031668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_Toc223779240</vt:lpwstr>
      </vt:variant>
      <vt:variant>
        <vt:i4>1572916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_Toc223779239</vt:lpwstr>
      </vt:variant>
      <vt:variant>
        <vt:i4>1572916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_Toc223779238</vt:lpwstr>
      </vt:variant>
      <vt:variant>
        <vt:i4>1572916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_Toc223779237</vt:lpwstr>
      </vt:variant>
      <vt:variant>
        <vt:i4>1572916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_Toc223779236</vt:lpwstr>
      </vt:variant>
      <vt:variant>
        <vt:i4>1572916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_Toc223779235</vt:lpwstr>
      </vt:variant>
      <vt:variant>
        <vt:i4>1572916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_Toc223779234</vt:lpwstr>
      </vt:variant>
      <vt:variant>
        <vt:i4>1572916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_Toc223779233</vt:lpwstr>
      </vt:variant>
      <vt:variant>
        <vt:i4>1572916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_Toc223779232</vt:lpwstr>
      </vt:variant>
      <vt:variant>
        <vt:i4>1572916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_Toc223779231</vt:lpwstr>
      </vt:variant>
      <vt:variant>
        <vt:i4>1572916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_Toc223779230</vt:lpwstr>
      </vt:variant>
      <vt:variant>
        <vt:i4>1638452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_Toc223779229</vt:lpwstr>
      </vt:variant>
      <vt:variant>
        <vt:i4>1638452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_Toc223779228</vt:lpwstr>
      </vt:variant>
      <vt:variant>
        <vt:i4>1638452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_Toc223779227</vt:lpwstr>
      </vt:variant>
      <vt:variant>
        <vt:i4>1638452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_Toc223779226</vt:lpwstr>
      </vt:variant>
      <vt:variant>
        <vt:i4>1638452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_Toc223779225</vt:lpwstr>
      </vt:variant>
      <vt:variant>
        <vt:i4>1638452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_Toc223779224</vt:lpwstr>
      </vt:variant>
      <vt:variant>
        <vt:i4>1638452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_Toc223779223</vt:lpwstr>
      </vt:variant>
      <vt:variant>
        <vt:i4>1638452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_Toc223779222</vt:lpwstr>
      </vt:variant>
      <vt:variant>
        <vt:i4>1638452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_Toc223779221</vt:lpwstr>
      </vt:variant>
      <vt:variant>
        <vt:i4>1638452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_Toc223779220</vt:lpwstr>
      </vt:variant>
      <vt:variant>
        <vt:i4>1703988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_Toc223779219</vt:lpwstr>
      </vt:variant>
      <vt:variant>
        <vt:i4>1703988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_Toc223779218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_Toc223779217</vt:lpwstr>
      </vt:variant>
      <vt:variant>
        <vt:i4>1703988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_Toc223779216</vt:lpwstr>
      </vt:variant>
      <vt:variant>
        <vt:i4>1703988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_Toc223779215</vt:lpwstr>
      </vt:variant>
      <vt:variant>
        <vt:i4>1703988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_Toc223779214</vt:lpwstr>
      </vt:variant>
      <vt:variant>
        <vt:i4>1703988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_Toc223779213</vt:lpwstr>
      </vt:variant>
      <vt:variant>
        <vt:i4>1703988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_Toc223779212</vt:lpwstr>
      </vt:variant>
      <vt:variant>
        <vt:i4>1703988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_Toc223779211</vt:lpwstr>
      </vt:variant>
      <vt:variant>
        <vt:i4>1703988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_Toc223779210</vt:lpwstr>
      </vt:variant>
      <vt:variant>
        <vt:i4>1769524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_Toc223779209</vt:lpwstr>
      </vt:variant>
      <vt:variant>
        <vt:i4>1769524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_Toc223779208</vt:lpwstr>
      </vt:variant>
      <vt:variant>
        <vt:i4>1769524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_Toc223779207</vt:lpwstr>
      </vt:variant>
      <vt:variant>
        <vt:i4>1769524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_Toc223779206</vt:lpwstr>
      </vt:variant>
      <vt:variant>
        <vt:i4>1769524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_Toc223779205</vt:lpwstr>
      </vt:variant>
      <vt:variant>
        <vt:i4>1769524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_Toc223779204</vt:lpwstr>
      </vt:variant>
      <vt:variant>
        <vt:i4>1769524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_Toc223779203</vt:lpwstr>
      </vt:variant>
      <vt:variant>
        <vt:i4>1769524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_Toc223779202</vt:lpwstr>
      </vt:variant>
      <vt:variant>
        <vt:i4>1769524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_Toc223779201</vt:lpwstr>
      </vt:variant>
      <vt:variant>
        <vt:i4>1769524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_Toc223779200</vt:lpwstr>
      </vt:variant>
      <vt:variant>
        <vt:i4>1179703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_Toc223779199</vt:lpwstr>
      </vt:variant>
      <vt:variant>
        <vt:i4>1179703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_Toc223779198</vt:lpwstr>
      </vt:variant>
      <vt:variant>
        <vt:i4>1179703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_Toc223779197</vt:lpwstr>
      </vt:variant>
      <vt:variant>
        <vt:i4>1179703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_Toc223779196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_Toc223779195</vt:lpwstr>
      </vt:variant>
      <vt:variant>
        <vt:i4>1179703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_Toc223779194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_Toc223779193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admin</cp:lastModifiedBy>
  <cp:revision>47</cp:revision>
  <dcterms:created xsi:type="dcterms:W3CDTF">2020-08-19T05:17:00Z</dcterms:created>
  <dcterms:modified xsi:type="dcterms:W3CDTF">2020-09-03T09:19:00Z</dcterms:modified>
</cp:coreProperties>
</file>